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CAC8F" w14:textId="77777777" w:rsidR="008B5948" w:rsidRDefault="008B5948" w:rsidP="008B5948">
      <w:pPr>
        <w:rPr>
          <w:b/>
          <w:caps/>
          <w:sz w:val="28"/>
          <w:szCs w:val="28"/>
        </w:rPr>
      </w:pPr>
      <w:bookmarkStart w:id="0" w:name="_GoBack"/>
      <w:bookmarkEnd w:id="0"/>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38B4BC12" w14:textId="77777777" w:rsidR="008B5948" w:rsidRDefault="008B5948" w:rsidP="008B5948">
      <w:pPr>
        <w:jc w:val="center"/>
        <w:rPr>
          <w:b/>
          <w:sz w:val="28"/>
          <w:szCs w:val="28"/>
        </w:rPr>
      </w:pPr>
    </w:p>
    <w:p w14:paraId="089FDB61" w14:textId="77777777" w:rsidR="008B5948" w:rsidRDefault="008B5948" w:rsidP="008B5948">
      <w:pPr>
        <w:jc w:val="center"/>
        <w:rPr>
          <w:b/>
          <w:sz w:val="28"/>
          <w:szCs w:val="28"/>
        </w:rPr>
      </w:pPr>
    </w:p>
    <w:p w14:paraId="77AFCDBC" w14:textId="77777777" w:rsidR="008B5948" w:rsidRDefault="008B5948" w:rsidP="008B5948">
      <w:pPr>
        <w:jc w:val="center"/>
        <w:rPr>
          <w:b/>
          <w:sz w:val="28"/>
          <w:szCs w:val="28"/>
        </w:rPr>
      </w:pPr>
    </w:p>
    <w:p w14:paraId="2E7499A9" w14:textId="77777777" w:rsidR="008B5948" w:rsidRDefault="008B5948" w:rsidP="008B5948">
      <w:pPr>
        <w:jc w:val="center"/>
        <w:rPr>
          <w:b/>
          <w:sz w:val="28"/>
          <w:szCs w:val="28"/>
        </w:rPr>
      </w:pPr>
    </w:p>
    <w:p w14:paraId="4A37C5AE" w14:textId="77777777" w:rsidR="008B5948" w:rsidRDefault="008B5948" w:rsidP="008B5948">
      <w:pPr>
        <w:jc w:val="center"/>
        <w:rPr>
          <w:b/>
          <w:sz w:val="28"/>
          <w:szCs w:val="28"/>
        </w:rPr>
      </w:pPr>
    </w:p>
    <w:p w14:paraId="58A78385" w14:textId="77777777" w:rsidR="008B5948" w:rsidRDefault="008B5948" w:rsidP="008B5948">
      <w:pPr>
        <w:jc w:val="center"/>
        <w:rPr>
          <w:b/>
          <w:sz w:val="28"/>
          <w:szCs w:val="28"/>
        </w:rPr>
      </w:pPr>
    </w:p>
    <w:p w14:paraId="2D6D60F5" w14:textId="77777777" w:rsidR="008B5948" w:rsidRDefault="008B5948" w:rsidP="008B5948">
      <w:pPr>
        <w:rPr>
          <w:b/>
          <w:sz w:val="28"/>
          <w:szCs w:val="28"/>
        </w:rPr>
      </w:pPr>
    </w:p>
    <w:p w14:paraId="582D5019" w14:textId="77777777" w:rsidR="008B5948" w:rsidRDefault="008B5948" w:rsidP="008B5948">
      <w:pPr>
        <w:jc w:val="center"/>
        <w:rPr>
          <w:b/>
          <w:sz w:val="28"/>
          <w:szCs w:val="28"/>
        </w:rPr>
      </w:pPr>
    </w:p>
    <w:p w14:paraId="5D66B8A8" w14:textId="77777777" w:rsidR="008B5948" w:rsidRDefault="008B5948" w:rsidP="008B5948">
      <w:pPr>
        <w:jc w:val="center"/>
        <w:rPr>
          <w:b/>
          <w:sz w:val="28"/>
          <w:szCs w:val="28"/>
        </w:rPr>
      </w:pPr>
      <w:r>
        <w:rPr>
          <w:b/>
          <w:sz w:val="28"/>
          <w:szCs w:val="28"/>
        </w:rPr>
        <w:t>Подсистема «Статистика и аналитика»</w:t>
      </w:r>
    </w:p>
    <w:p w14:paraId="48C6DC3F" w14:textId="77777777" w:rsidR="008B5948" w:rsidRDefault="008B5948" w:rsidP="008B5948">
      <w:pPr>
        <w:rPr>
          <w:rFonts w:cs="Times New Roman"/>
          <w:b/>
          <w:sz w:val="28"/>
          <w:szCs w:val="28"/>
        </w:rPr>
      </w:pPr>
    </w:p>
    <w:p w14:paraId="0FFC4737" w14:textId="6D3FAFAE" w:rsidR="008B5948" w:rsidRDefault="008B5948" w:rsidP="008B5948">
      <w:pPr>
        <w:jc w:val="center"/>
        <w:rPr>
          <w:rFonts w:cs="Times New Roman"/>
          <w:b/>
          <w:sz w:val="28"/>
          <w:szCs w:val="24"/>
        </w:rPr>
      </w:pPr>
      <w:r>
        <w:rPr>
          <w:rFonts w:cs="Times New Roman"/>
          <w:b/>
          <w:sz w:val="28"/>
          <w:szCs w:val="24"/>
        </w:rPr>
        <w:t xml:space="preserve">Инструкция </w:t>
      </w:r>
      <w:r w:rsidR="00D36780">
        <w:rPr>
          <w:rFonts w:cs="Times New Roman"/>
          <w:b/>
          <w:sz w:val="28"/>
          <w:szCs w:val="24"/>
        </w:rPr>
        <w:t xml:space="preserve">по предоставлению </w:t>
      </w:r>
      <w:r w:rsidR="00D36780" w:rsidRPr="00D36780">
        <w:rPr>
          <w:rFonts w:cs="Times New Roman"/>
          <w:b/>
          <w:sz w:val="28"/>
          <w:szCs w:val="24"/>
        </w:rPr>
        <w:t>первичной формы отчета № 1-ФК «Сведения о физической культуре и спорте»</w:t>
      </w:r>
      <w:r w:rsidR="00D36780">
        <w:rPr>
          <w:rFonts w:cs="Times New Roman"/>
          <w:b/>
          <w:sz w:val="28"/>
          <w:szCs w:val="24"/>
        </w:rPr>
        <w:t xml:space="preserve"> </w:t>
      </w:r>
      <w:r>
        <w:rPr>
          <w:rFonts w:cs="Times New Roman"/>
          <w:b/>
          <w:sz w:val="28"/>
          <w:szCs w:val="24"/>
        </w:rPr>
        <w:t>пользователя с ролью «</w:t>
      </w:r>
      <w:r w:rsidR="00D36780">
        <w:rPr>
          <w:rFonts w:cs="Times New Roman"/>
          <w:b/>
          <w:sz w:val="28"/>
          <w:szCs w:val="24"/>
        </w:rPr>
        <w:t>Представитель ОИВ субъекта РФ</w:t>
      </w:r>
      <w:r>
        <w:rPr>
          <w:rFonts w:cs="Times New Roman"/>
          <w:b/>
          <w:sz w:val="28"/>
          <w:szCs w:val="24"/>
        </w:rPr>
        <w:t>»</w:t>
      </w:r>
    </w:p>
    <w:p w14:paraId="7DBAE7BA" w14:textId="77777777" w:rsidR="008B5948" w:rsidRDefault="008B5948" w:rsidP="008B5948">
      <w:pPr>
        <w:pStyle w:val="aff6"/>
        <w:ind w:firstLine="0"/>
      </w:pPr>
    </w:p>
    <w:p w14:paraId="0658B69F" w14:textId="77777777" w:rsidR="008B5948" w:rsidRDefault="008B5948" w:rsidP="008B5948">
      <w:pPr>
        <w:pStyle w:val="aff6"/>
        <w:ind w:firstLine="0"/>
      </w:pPr>
    </w:p>
    <w:p w14:paraId="1462A28B" w14:textId="77777777" w:rsidR="008B5948" w:rsidRDefault="008B5948" w:rsidP="008B5948">
      <w:pPr>
        <w:pStyle w:val="aff6"/>
        <w:ind w:firstLine="0"/>
      </w:pPr>
    </w:p>
    <w:p w14:paraId="27026B7D" w14:textId="77777777" w:rsidR="008B5948" w:rsidRDefault="008B5948" w:rsidP="008B5948">
      <w:pPr>
        <w:pStyle w:val="aff6"/>
        <w:ind w:firstLine="0"/>
      </w:pPr>
    </w:p>
    <w:p w14:paraId="22E26EB5" w14:textId="77777777" w:rsidR="008B5948" w:rsidRDefault="008B5948" w:rsidP="008B5948">
      <w:pPr>
        <w:pStyle w:val="aff6"/>
        <w:ind w:firstLine="0"/>
      </w:pPr>
    </w:p>
    <w:p w14:paraId="63BDD67D" w14:textId="77777777" w:rsidR="008B5948" w:rsidRDefault="008B5948" w:rsidP="008B5948">
      <w:pPr>
        <w:pStyle w:val="aff6"/>
        <w:ind w:firstLine="0"/>
      </w:pPr>
    </w:p>
    <w:p w14:paraId="04DA7738" w14:textId="77777777" w:rsidR="008B5948" w:rsidRDefault="008B5948" w:rsidP="008B5948">
      <w:pPr>
        <w:pStyle w:val="aff6"/>
        <w:ind w:firstLine="0"/>
      </w:pPr>
    </w:p>
    <w:p w14:paraId="4C1C51D8" w14:textId="77777777" w:rsidR="008B5948" w:rsidRDefault="008B5948" w:rsidP="008B5948">
      <w:pPr>
        <w:pStyle w:val="aff6"/>
        <w:ind w:firstLine="0"/>
      </w:pPr>
    </w:p>
    <w:p w14:paraId="757CB5A4" w14:textId="77777777" w:rsidR="008B5948" w:rsidRDefault="008B5948" w:rsidP="008B5948">
      <w:pPr>
        <w:pStyle w:val="aff6"/>
        <w:ind w:firstLine="0"/>
      </w:pPr>
    </w:p>
    <w:p w14:paraId="4C513D2D" w14:textId="77777777" w:rsidR="008B5948" w:rsidRDefault="008B5948" w:rsidP="008B5948">
      <w:pPr>
        <w:pStyle w:val="aff6"/>
        <w:ind w:firstLine="0"/>
      </w:pPr>
    </w:p>
    <w:p w14:paraId="63A4D710" w14:textId="77777777" w:rsidR="008B5948" w:rsidRDefault="008B5948" w:rsidP="008B5948">
      <w:pPr>
        <w:pStyle w:val="aff6"/>
        <w:ind w:firstLine="0"/>
      </w:pPr>
    </w:p>
    <w:p w14:paraId="45DB7A59" w14:textId="77777777" w:rsidR="008B5948" w:rsidRDefault="008B5948" w:rsidP="008B5948">
      <w:pPr>
        <w:pStyle w:val="aff6"/>
        <w:ind w:firstLine="0"/>
      </w:pPr>
    </w:p>
    <w:p w14:paraId="0FF173A3" w14:textId="77777777" w:rsidR="008B5948" w:rsidRDefault="008B5948" w:rsidP="008B5948">
      <w:pPr>
        <w:pStyle w:val="aff6"/>
        <w:ind w:firstLine="0"/>
      </w:pPr>
    </w:p>
    <w:p w14:paraId="3CEDFCBF" w14:textId="77777777" w:rsidR="008B5948" w:rsidRDefault="008B5948" w:rsidP="008B5948">
      <w:pPr>
        <w:pStyle w:val="aff6"/>
        <w:ind w:firstLine="0"/>
      </w:pPr>
    </w:p>
    <w:p w14:paraId="1105FEA3" w14:textId="77777777" w:rsidR="008B5948" w:rsidRDefault="008B5948" w:rsidP="008B5948">
      <w:pPr>
        <w:pStyle w:val="aff6"/>
        <w:ind w:firstLine="0"/>
      </w:pPr>
    </w:p>
    <w:p w14:paraId="2E065F20" w14:textId="77777777" w:rsidR="008B5948" w:rsidRDefault="008B5948" w:rsidP="008B5948">
      <w:pPr>
        <w:pStyle w:val="aff6"/>
        <w:ind w:firstLine="0"/>
      </w:pPr>
    </w:p>
    <w:p w14:paraId="457C1309" w14:textId="77777777" w:rsidR="008B5948" w:rsidRDefault="008B5948" w:rsidP="008B5948">
      <w:pPr>
        <w:pStyle w:val="aff6"/>
        <w:ind w:firstLine="0"/>
      </w:pPr>
    </w:p>
    <w:p w14:paraId="43F313E4" w14:textId="77777777" w:rsidR="008B5948" w:rsidRDefault="008B5948" w:rsidP="008B5948">
      <w:pPr>
        <w:pStyle w:val="aff6"/>
        <w:ind w:firstLine="0"/>
      </w:pPr>
    </w:p>
    <w:p w14:paraId="5F4EE094" w14:textId="77777777" w:rsidR="008B5948" w:rsidRDefault="008B5948" w:rsidP="008B5948">
      <w:pPr>
        <w:pStyle w:val="aff6"/>
        <w:ind w:firstLine="0"/>
      </w:pPr>
    </w:p>
    <w:p w14:paraId="700A63EE" w14:textId="77777777" w:rsidR="008B5948" w:rsidRDefault="008B5948" w:rsidP="008B5948">
      <w:pPr>
        <w:pStyle w:val="aff6"/>
        <w:ind w:firstLine="0"/>
      </w:pPr>
    </w:p>
    <w:p w14:paraId="59A89D51" w14:textId="77777777" w:rsidR="008B5948" w:rsidRDefault="008B5948" w:rsidP="008B5948">
      <w:pPr>
        <w:pStyle w:val="aff6"/>
        <w:ind w:firstLine="0"/>
      </w:pPr>
    </w:p>
    <w:p w14:paraId="34A81002" w14:textId="77777777" w:rsidR="008B5948" w:rsidRDefault="008B5948" w:rsidP="008B5948">
      <w:pPr>
        <w:pStyle w:val="aff6"/>
        <w:ind w:firstLine="0"/>
      </w:pPr>
    </w:p>
    <w:p w14:paraId="2E7ADF90" w14:textId="77777777" w:rsidR="008B5948" w:rsidRDefault="008B5948" w:rsidP="008B5948">
      <w:pPr>
        <w:pStyle w:val="aff6"/>
      </w:pPr>
    </w:p>
    <w:p w14:paraId="3ADF720D" w14:textId="77777777" w:rsidR="008B5948" w:rsidRDefault="008B5948" w:rsidP="008B5948">
      <w:pPr>
        <w:pStyle w:val="aff6"/>
        <w:ind w:firstLine="0"/>
        <w:jc w:val="center"/>
        <w:rPr>
          <w:b/>
        </w:rPr>
      </w:pPr>
    </w:p>
    <w:p w14:paraId="705593EA" w14:textId="77777777" w:rsidR="00210E77" w:rsidRDefault="00210E77" w:rsidP="008B5948">
      <w:pPr>
        <w:pStyle w:val="affffff3"/>
        <w:jc w:val="left"/>
        <w:rPr>
          <w:noProof/>
        </w:rPr>
        <w:sectPr w:rsidR="00210E77" w:rsidSect="00031DC1">
          <w:headerReference w:type="default" r:id="rId9"/>
          <w:headerReference w:type="first" r:id="rId10"/>
          <w:footerReference w:type="first" r:id="rId11"/>
          <w:pgSz w:w="11906" w:h="16838"/>
          <w:pgMar w:top="1134" w:right="851" w:bottom="1134" w:left="1701" w:header="708" w:footer="708" w:gutter="0"/>
          <w:cols w:space="708"/>
          <w:titlePg/>
          <w:docGrid w:linePitch="360"/>
        </w:sectPr>
      </w:pPr>
    </w:p>
    <w:p w14:paraId="49C16D55" w14:textId="77777777" w:rsidR="00A32A82" w:rsidRDefault="00A32A82" w:rsidP="00A32A82">
      <w:pPr>
        <w:pStyle w:val="afffffff9"/>
        <w:outlineLvl w:val="9"/>
        <w:rPr>
          <w:rFonts w:asciiTheme="minorHAnsi" w:hAnsiTheme="minorHAnsi"/>
        </w:rPr>
      </w:pPr>
      <w:r w:rsidRPr="00AF0652">
        <w:lastRenderedPageBreak/>
        <w:t>ОГЛАВЛЕНИЕ</w:t>
      </w:r>
    </w:p>
    <w:sdt>
      <w:sdtPr>
        <w:rPr>
          <w:rFonts w:cs="Times New Roman"/>
          <w:sz w:val="24"/>
          <w:szCs w:val="22"/>
        </w:rPr>
        <w:id w:val="-44221322"/>
        <w:docPartObj>
          <w:docPartGallery w:val="Table of Contents"/>
          <w:docPartUnique/>
        </w:docPartObj>
      </w:sdtPr>
      <w:sdtEndPr>
        <w:rPr>
          <w:rFonts w:cstheme="minorBidi"/>
          <w:szCs w:val="24"/>
        </w:rPr>
      </w:sdtEndPr>
      <w:sdtContent>
        <w:p w14:paraId="191D92FF" w14:textId="6A233ECB" w:rsidR="00780800" w:rsidRDefault="00843ABF">
          <w:pPr>
            <w:pStyle w:val="19"/>
            <w:rPr>
              <w:rFonts w:asciiTheme="minorHAnsi" w:eastAsiaTheme="minorEastAsia" w:hAnsiTheme="minorHAnsi"/>
              <w:b w:val="0"/>
              <w:bCs w:val="0"/>
              <w:caps w:val="0"/>
              <w:noProof/>
              <w:sz w:val="22"/>
              <w:szCs w:val="22"/>
              <w:lang w:eastAsia="ru-RU"/>
            </w:rPr>
          </w:pPr>
          <w:r>
            <w:rPr>
              <w:rFonts w:cs="Times New Roman"/>
              <w:sz w:val="24"/>
            </w:rPr>
            <w:fldChar w:fldCharType="begin"/>
          </w:r>
          <w:r>
            <w:rPr>
              <w:rFonts w:cs="Times New Roman"/>
              <w:sz w:val="24"/>
            </w:rPr>
            <w:instrText xml:space="preserve"> TOC \o "1-3" \h \z \u </w:instrText>
          </w:r>
          <w:r>
            <w:rPr>
              <w:rFonts w:cs="Times New Roman"/>
              <w:sz w:val="24"/>
            </w:rPr>
            <w:fldChar w:fldCharType="separate"/>
          </w:r>
          <w:hyperlink w:anchor="_Toc148002330" w:history="1">
            <w:r w:rsidR="00780800" w:rsidRPr="00F2120A">
              <w:rPr>
                <w:rStyle w:val="affffff"/>
                <w:noProof/>
              </w:rPr>
              <w:t>ВВЕДЕНИЕ</w:t>
            </w:r>
            <w:r w:rsidR="00780800">
              <w:rPr>
                <w:noProof/>
                <w:webHidden/>
              </w:rPr>
              <w:tab/>
            </w:r>
            <w:r w:rsidR="00780800">
              <w:rPr>
                <w:noProof/>
                <w:webHidden/>
              </w:rPr>
              <w:fldChar w:fldCharType="begin"/>
            </w:r>
            <w:r w:rsidR="00780800">
              <w:rPr>
                <w:noProof/>
                <w:webHidden/>
              </w:rPr>
              <w:instrText xml:space="preserve"> PAGEREF _Toc148002330 \h </w:instrText>
            </w:r>
            <w:r w:rsidR="00780800">
              <w:rPr>
                <w:noProof/>
                <w:webHidden/>
              </w:rPr>
            </w:r>
            <w:r w:rsidR="00780800">
              <w:rPr>
                <w:noProof/>
                <w:webHidden/>
              </w:rPr>
              <w:fldChar w:fldCharType="separate"/>
            </w:r>
            <w:r w:rsidR="00780800">
              <w:rPr>
                <w:noProof/>
                <w:webHidden/>
              </w:rPr>
              <w:t>3</w:t>
            </w:r>
            <w:r w:rsidR="00780800">
              <w:rPr>
                <w:noProof/>
                <w:webHidden/>
              </w:rPr>
              <w:fldChar w:fldCharType="end"/>
            </w:r>
          </w:hyperlink>
        </w:p>
        <w:p w14:paraId="1E9D0E6A" w14:textId="0C6170FA" w:rsidR="00780800" w:rsidRDefault="00BE6CFD">
          <w:pPr>
            <w:pStyle w:val="19"/>
            <w:rPr>
              <w:rFonts w:asciiTheme="minorHAnsi" w:eastAsiaTheme="minorEastAsia" w:hAnsiTheme="minorHAnsi"/>
              <w:b w:val="0"/>
              <w:bCs w:val="0"/>
              <w:caps w:val="0"/>
              <w:noProof/>
              <w:sz w:val="22"/>
              <w:szCs w:val="22"/>
              <w:lang w:eastAsia="ru-RU"/>
            </w:rPr>
          </w:pPr>
          <w:hyperlink w:anchor="_Toc148002331" w:history="1">
            <w:r w:rsidR="00780800" w:rsidRPr="00F2120A">
              <w:rPr>
                <w:rStyle w:val="affffff"/>
                <w:noProof/>
              </w:rPr>
              <w:t>ИНСТРУКЦИЯ ДЛЯ ПОЛЬЗОВАТЕЛЯ С РОЛЬЮ «Представитель ОИВ субъекта РФ»</w:t>
            </w:r>
            <w:r w:rsidR="00780800">
              <w:rPr>
                <w:noProof/>
                <w:webHidden/>
              </w:rPr>
              <w:tab/>
            </w:r>
            <w:r w:rsidR="00780800">
              <w:rPr>
                <w:noProof/>
                <w:webHidden/>
              </w:rPr>
              <w:fldChar w:fldCharType="begin"/>
            </w:r>
            <w:r w:rsidR="00780800">
              <w:rPr>
                <w:noProof/>
                <w:webHidden/>
              </w:rPr>
              <w:instrText xml:space="preserve"> PAGEREF _Toc148002331 \h </w:instrText>
            </w:r>
            <w:r w:rsidR="00780800">
              <w:rPr>
                <w:noProof/>
                <w:webHidden/>
              </w:rPr>
            </w:r>
            <w:r w:rsidR="00780800">
              <w:rPr>
                <w:noProof/>
                <w:webHidden/>
              </w:rPr>
              <w:fldChar w:fldCharType="separate"/>
            </w:r>
            <w:r w:rsidR="00780800">
              <w:rPr>
                <w:noProof/>
                <w:webHidden/>
              </w:rPr>
              <w:t>3</w:t>
            </w:r>
            <w:r w:rsidR="00780800">
              <w:rPr>
                <w:noProof/>
                <w:webHidden/>
              </w:rPr>
              <w:fldChar w:fldCharType="end"/>
            </w:r>
          </w:hyperlink>
        </w:p>
        <w:p w14:paraId="0A3EC0D1" w14:textId="6CB9A119" w:rsidR="00780800" w:rsidRDefault="00BE6CFD">
          <w:pPr>
            <w:pStyle w:val="19"/>
            <w:tabs>
              <w:tab w:val="left" w:pos="442"/>
            </w:tabs>
            <w:rPr>
              <w:rFonts w:asciiTheme="minorHAnsi" w:eastAsiaTheme="minorEastAsia" w:hAnsiTheme="minorHAnsi"/>
              <w:b w:val="0"/>
              <w:bCs w:val="0"/>
              <w:caps w:val="0"/>
              <w:noProof/>
              <w:sz w:val="22"/>
              <w:szCs w:val="22"/>
              <w:lang w:eastAsia="ru-RU"/>
            </w:rPr>
          </w:pPr>
          <w:hyperlink w:anchor="_Toc148002332" w:history="1">
            <w:r w:rsidR="00780800" w:rsidRPr="00F2120A">
              <w:rPr>
                <w:rStyle w:val="affffff"/>
                <w:noProof/>
              </w:rPr>
              <w:t>1</w:t>
            </w:r>
            <w:r w:rsidR="00780800">
              <w:rPr>
                <w:rFonts w:asciiTheme="minorHAnsi" w:eastAsiaTheme="minorEastAsia" w:hAnsiTheme="minorHAnsi"/>
                <w:b w:val="0"/>
                <w:bCs w:val="0"/>
                <w:caps w:val="0"/>
                <w:noProof/>
                <w:sz w:val="22"/>
                <w:szCs w:val="22"/>
                <w:lang w:eastAsia="ru-RU"/>
              </w:rPr>
              <w:tab/>
            </w:r>
            <w:r w:rsidR="00780800" w:rsidRPr="00F2120A">
              <w:rPr>
                <w:rStyle w:val="affffff"/>
                <w:noProof/>
              </w:rPr>
              <w:t>Предоставление первичной формы отчета № 1-ФК «Сведения о физической культуре и спорте»</w:t>
            </w:r>
            <w:r w:rsidR="00780800">
              <w:rPr>
                <w:noProof/>
                <w:webHidden/>
              </w:rPr>
              <w:tab/>
            </w:r>
            <w:r w:rsidR="00780800">
              <w:rPr>
                <w:noProof/>
                <w:webHidden/>
              </w:rPr>
              <w:fldChar w:fldCharType="begin"/>
            </w:r>
            <w:r w:rsidR="00780800">
              <w:rPr>
                <w:noProof/>
                <w:webHidden/>
              </w:rPr>
              <w:instrText xml:space="preserve"> PAGEREF _Toc148002332 \h </w:instrText>
            </w:r>
            <w:r w:rsidR="00780800">
              <w:rPr>
                <w:noProof/>
                <w:webHidden/>
              </w:rPr>
            </w:r>
            <w:r w:rsidR="00780800">
              <w:rPr>
                <w:noProof/>
                <w:webHidden/>
              </w:rPr>
              <w:fldChar w:fldCharType="separate"/>
            </w:r>
            <w:r w:rsidR="00780800">
              <w:rPr>
                <w:noProof/>
                <w:webHidden/>
              </w:rPr>
              <w:t>3</w:t>
            </w:r>
            <w:r w:rsidR="00780800">
              <w:rPr>
                <w:noProof/>
                <w:webHidden/>
              </w:rPr>
              <w:fldChar w:fldCharType="end"/>
            </w:r>
          </w:hyperlink>
        </w:p>
        <w:p w14:paraId="6D4CF7CB" w14:textId="2477D045" w:rsidR="00A32A82" w:rsidRPr="00633557" w:rsidRDefault="00843ABF" w:rsidP="00843ABF">
          <w:pPr>
            <w:pStyle w:val="19"/>
            <w:rPr>
              <w:sz w:val="24"/>
            </w:rPr>
            <w:sectPr w:rsidR="00A32A82" w:rsidRPr="00633557" w:rsidSect="00210E77">
              <w:footerReference w:type="default" r:id="rId12"/>
              <w:headerReference w:type="first" r:id="rId13"/>
              <w:pgSz w:w="11906" w:h="16838"/>
              <w:pgMar w:top="1134" w:right="851" w:bottom="1134" w:left="1701" w:header="708" w:footer="708" w:gutter="0"/>
              <w:cols w:space="708"/>
              <w:docGrid w:linePitch="360"/>
            </w:sectPr>
          </w:pPr>
          <w:r>
            <w:rPr>
              <w:rFonts w:cs="Times New Roman"/>
              <w:sz w:val="24"/>
            </w:rPr>
            <w:fldChar w:fldCharType="end"/>
          </w:r>
        </w:p>
      </w:sdtContent>
    </w:sdt>
    <w:p w14:paraId="2E73A6BA" w14:textId="77777777" w:rsidR="008B5948" w:rsidRDefault="008B5948" w:rsidP="008B5948">
      <w:pPr>
        <w:pStyle w:val="affffff5"/>
      </w:pPr>
      <w:bookmarkStart w:id="3" w:name="_Toc148002330"/>
      <w:bookmarkStart w:id="4" w:name="_Toc343081060"/>
      <w:r>
        <w:t>ВВЕДЕНИЕ</w:t>
      </w:r>
      <w:bookmarkEnd w:id="3"/>
    </w:p>
    <w:p w14:paraId="1CE2E8C9" w14:textId="73746F58" w:rsidR="008B5948" w:rsidRDefault="008B5948" w:rsidP="008B5948">
      <w:pPr>
        <w:pStyle w:val="aff6"/>
      </w:pPr>
      <w:r>
        <w:t xml:space="preserve">При проведении тестирования работоспособности подсистем ГИС </w:t>
      </w:r>
      <w:r w:rsidR="00D65989">
        <w:t>«Спорт»</w:t>
      </w:r>
      <w:r>
        <w:t xml:space="preserve">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системы.</w:t>
      </w:r>
    </w:p>
    <w:p w14:paraId="0D544753" w14:textId="77777777" w:rsidR="008B5948" w:rsidRDefault="008B5948" w:rsidP="008B5948">
      <w:pPr>
        <w:pStyle w:val="aff6"/>
        <w:ind w:firstLine="0"/>
        <w:rPr>
          <w:rFonts w:asciiTheme="minorHAnsi" w:hAnsiTheme="minorHAnsi"/>
        </w:rPr>
      </w:pPr>
    </w:p>
    <w:p w14:paraId="2185FEBE" w14:textId="572E94A8" w:rsidR="00C045A8" w:rsidRPr="00D36780" w:rsidRDefault="008B5948" w:rsidP="00D36780">
      <w:pPr>
        <w:pStyle w:val="affffff5"/>
        <w:rPr>
          <w:rFonts w:asciiTheme="minorHAnsi" w:hAnsiTheme="minorHAnsi"/>
        </w:rPr>
      </w:pPr>
      <w:bookmarkStart w:id="5" w:name="_Toc148002331"/>
      <w:r w:rsidRPr="008B5948">
        <w:t>ИНСТРУКЦИЯ ДЛЯ ПОЛЬЗОВАТЕЛЯ С РОЛЬЮ «</w:t>
      </w:r>
      <w:r w:rsidR="00D36780" w:rsidRPr="00D36780">
        <w:t>Представитель ОИВ субъекта РФ</w:t>
      </w:r>
      <w:r w:rsidRPr="008B5948">
        <w:t>»</w:t>
      </w:r>
      <w:bookmarkStart w:id="6" w:name="_Toc87101863"/>
      <w:bookmarkStart w:id="7" w:name="_Toc87111145"/>
      <w:bookmarkStart w:id="8" w:name="_Toc87111455"/>
      <w:bookmarkStart w:id="9" w:name="_Toc87113159"/>
      <w:bookmarkStart w:id="10" w:name="_Toc87113435"/>
      <w:bookmarkStart w:id="11" w:name="_Toc87114858"/>
      <w:bookmarkEnd w:id="4"/>
      <w:bookmarkEnd w:id="5"/>
      <w:bookmarkEnd w:id="6"/>
      <w:bookmarkEnd w:id="7"/>
      <w:bookmarkEnd w:id="8"/>
      <w:bookmarkEnd w:id="9"/>
      <w:bookmarkEnd w:id="10"/>
      <w:bookmarkEnd w:id="11"/>
    </w:p>
    <w:p w14:paraId="2E9E205C" w14:textId="127A2896" w:rsidR="00D4755C" w:rsidRPr="005A1BFC" w:rsidRDefault="00D36780" w:rsidP="00D36780">
      <w:pPr>
        <w:pStyle w:val="1ff2"/>
      </w:pPr>
      <w:bookmarkStart w:id="12" w:name="_Toc87101875"/>
      <w:bookmarkStart w:id="13" w:name="_Toc87113171"/>
      <w:bookmarkStart w:id="14" w:name="_Toc87113447"/>
      <w:bookmarkStart w:id="15" w:name="_Toc87114870"/>
      <w:bookmarkStart w:id="16" w:name="_Toc87101876"/>
      <w:bookmarkStart w:id="17" w:name="_Toc87113172"/>
      <w:bookmarkStart w:id="18" w:name="_Toc87113448"/>
      <w:bookmarkStart w:id="19" w:name="_Toc87114871"/>
      <w:bookmarkStart w:id="20" w:name="_Toc87101877"/>
      <w:bookmarkStart w:id="21" w:name="_Toc87113173"/>
      <w:bookmarkStart w:id="22" w:name="_Toc87113449"/>
      <w:bookmarkStart w:id="23" w:name="_Toc87114872"/>
      <w:bookmarkStart w:id="24" w:name="_Toc87101878"/>
      <w:bookmarkStart w:id="25" w:name="_Toc87113174"/>
      <w:bookmarkStart w:id="26" w:name="_Toc87113450"/>
      <w:bookmarkStart w:id="27" w:name="_Toc87114873"/>
      <w:bookmarkStart w:id="28" w:name="_Toc87101879"/>
      <w:bookmarkStart w:id="29" w:name="_Toc87113175"/>
      <w:bookmarkStart w:id="30" w:name="_Toc87113451"/>
      <w:bookmarkStart w:id="31" w:name="_Toc87114874"/>
      <w:bookmarkStart w:id="32" w:name="_Hlk147935049"/>
      <w:bookmarkStart w:id="33" w:name="_Toc148002332"/>
      <w:bookmarkStart w:id="34" w:name="_Toc34308111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36780">
        <w:t>Предоставление первичной формы отчета № 1-ФК «Сведения о физической культуре и спорте»</w:t>
      </w:r>
      <w:bookmarkEnd w:id="32"/>
      <w:bookmarkEnd w:id="33"/>
    </w:p>
    <w:p w14:paraId="0B8C7C50" w14:textId="6DB31B1C" w:rsidR="00F96EE7" w:rsidRDefault="00F96EE7" w:rsidP="00D2564C">
      <w:pPr>
        <w:pStyle w:val="1ff5"/>
        <w:numPr>
          <w:ilvl w:val="0"/>
          <w:numId w:val="24"/>
        </w:numPr>
      </w:pPr>
      <w:r w:rsidRPr="00F96EE7">
        <w:t xml:space="preserve">Пользователь выбирает в главном навигационном меню: Управление отчетностью → </w:t>
      </w:r>
      <w:r w:rsidRPr="00F96EE7">
        <w:rPr>
          <w:color w:val="000000" w:themeColor="text1"/>
        </w:rPr>
        <w:t xml:space="preserve">Гиперссылка «Сбор отчета 1-ФК» </w:t>
      </w:r>
      <w:r w:rsidRPr="00F96EE7">
        <w:t xml:space="preserve">→ </w:t>
      </w:r>
      <w:r w:rsidRPr="00F96EE7">
        <w:rPr>
          <w:color w:val="000000" w:themeColor="text1"/>
        </w:rPr>
        <w:t>Гиперссылка «Наименование РОИВ в сфере ФКиС»</w:t>
      </w:r>
      <w:r w:rsidR="00780800">
        <w:rPr>
          <w:color w:val="000000" w:themeColor="text1"/>
        </w:rPr>
        <w:t xml:space="preserve"> (</w:t>
      </w:r>
      <w:r w:rsidR="00780800">
        <w:rPr>
          <w:color w:val="000000" w:themeColor="text1"/>
        </w:rPr>
        <w:fldChar w:fldCharType="begin"/>
      </w:r>
      <w:r w:rsidR="00780800">
        <w:rPr>
          <w:color w:val="000000" w:themeColor="text1"/>
        </w:rPr>
        <w:instrText xml:space="preserve"> REF _Ref148002282 \h </w:instrText>
      </w:r>
      <w:r w:rsidR="00780800">
        <w:rPr>
          <w:color w:val="000000" w:themeColor="text1"/>
        </w:rPr>
      </w:r>
      <w:r w:rsidR="00780800">
        <w:rPr>
          <w:color w:val="000000" w:themeColor="text1"/>
        </w:rPr>
        <w:fldChar w:fldCharType="separate"/>
      </w:r>
      <w:r w:rsidR="00780800">
        <w:t xml:space="preserve">Рисунок </w:t>
      </w:r>
      <w:r w:rsidR="00780800">
        <w:rPr>
          <w:noProof/>
        </w:rPr>
        <w:t>1</w:t>
      </w:r>
      <w:r w:rsidR="00780800">
        <w:rPr>
          <w:color w:val="000000" w:themeColor="text1"/>
        </w:rPr>
        <w:fldChar w:fldCharType="end"/>
      </w:r>
      <w:r w:rsidR="00780800">
        <w:rPr>
          <w:color w:val="000000" w:themeColor="text1"/>
        </w:rPr>
        <w:t xml:space="preserve"> и </w:t>
      </w:r>
      <w:r w:rsidR="00780800">
        <w:rPr>
          <w:color w:val="000000" w:themeColor="text1"/>
        </w:rPr>
        <w:fldChar w:fldCharType="begin"/>
      </w:r>
      <w:r w:rsidR="00780800">
        <w:rPr>
          <w:color w:val="000000" w:themeColor="text1"/>
        </w:rPr>
        <w:instrText xml:space="preserve"> REF _Ref148002300 \h </w:instrText>
      </w:r>
      <w:r w:rsidR="00780800">
        <w:rPr>
          <w:color w:val="000000" w:themeColor="text1"/>
        </w:rPr>
      </w:r>
      <w:r w:rsidR="00780800">
        <w:rPr>
          <w:color w:val="000000" w:themeColor="text1"/>
        </w:rPr>
        <w:fldChar w:fldCharType="separate"/>
      </w:r>
      <w:r w:rsidR="00780800">
        <w:t xml:space="preserve">Рисунок </w:t>
      </w:r>
      <w:r w:rsidR="00780800">
        <w:rPr>
          <w:noProof/>
        </w:rPr>
        <w:t>2</w:t>
      </w:r>
      <w:r w:rsidR="00780800">
        <w:rPr>
          <w:color w:val="000000" w:themeColor="text1"/>
        </w:rPr>
        <w:fldChar w:fldCharType="end"/>
      </w:r>
      <w:r w:rsidR="00780800">
        <w:rPr>
          <w:color w:val="000000" w:themeColor="text1"/>
        </w:rPr>
        <w:t>)</w:t>
      </w:r>
      <w:r w:rsidRPr="00F96EE7">
        <w:rPr>
          <w:color w:val="000000" w:themeColor="text1"/>
        </w:rPr>
        <w:t>.</w:t>
      </w:r>
      <w:r>
        <w:rPr>
          <w:color w:val="000000" w:themeColor="text1"/>
        </w:rPr>
        <w:t xml:space="preserve"> </w:t>
      </w:r>
      <w:r w:rsidRPr="00F96EE7">
        <w:t>Открывается форма</w:t>
      </w:r>
      <w:r w:rsidR="002016DD">
        <w:t xml:space="preserve"> (</w:t>
      </w:r>
      <w:r w:rsidR="002016DD">
        <w:fldChar w:fldCharType="begin"/>
      </w:r>
      <w:r w:rsidR="002016DD">
        <w:instrText xml:space="preserve"> REF _Ref147923768 \h </w:instrText>
      </w:r>
      <w:r w:rsidR="002016DD">
        <w:fldChar w:fldCharType="separate"/>
      </w:r>
      <w:r w:rsidR="00780800">
        <w:t xml:space="preserve">Рисунок </w:t>
      </w:r>
      <w:r w:rsidR="00780800">
        <w:rPr>
          <w:noProof/>
        </w:rPr>
        <w:t>3</w:t>
      </w:r>
      <w:r w:rsidR="002016DD">
        <w:fldChar w:fldCharType="end"/>
      </w:r>
      <w:r w:rsidR="002016DD">
        <w:t>).</w:t>
      </w:r>
    </w:p>
    <w:p w14:paraId="1E6FC333" w14:textId="77777777" w:rsidR="00780800" w:rsidRDefault="00780800" w:rsidP="00780800">
      <w:pPr>
        <w:pStyle w:val="1ff5"/>
        <w:keepNext/>
      </w:pPr>
      <w:r>
        <w:rPr>
          <w:noProof/>
          <w:lang w:eastAsia="ru-RU"/>
        </w:rPr>
        <w:drawing>
          <wp:inline distT="0" distB="0" distL="0" distR="0" wp14:anchorId="2AE8A7F0" wp14:editId="7A52B1F1">
            <wp:extent cx="5939790" cy="26746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74620"/>
                    </a:xfrm>
                    <a:prstGeom prst="rect">
                      <a:avLst/>
                    </a:prstGeom>
                    <a:noFill/>
                    <a:ln>
                      <a:noFill/>
                    </a:ln>
                  </pic:spPr>
                </pic:pic>
              </a:graphicData>
            </a:graphic>
          </wp:inline>
        </w:drawing>
      </w:r>
    </w:p>
    <w:p w14:paraId="7162B814" w14:textId="42BA6D07" w:rsidR="00780800" w:rsidRDefault="00780800" w:rsidP="00780800">
      <w:pPr>
        <w:pStyle w:val="affffff9"/>
      </w:pPr>
      <w:bookmarkStart w:id="35" w:name="_Ref148002282"/>
      <w:r>
        <w:t xml:space="preserve">Рисунок </w:t>
      </w:r>
      <w:r w:rsidR="00BE6CFD">
        <w:fldChar w:fldCharType="begin"/>
      </w:r>
      <w:r w:rsidR="00BE6CFD">
        <w:instrText xml:space="preserve"> SEQ Рисунок \* ARABIC </w:instrText>
      </w:r>
      <w:r w:rsidR="00BE6CFD">
        <w:fldChar w:fldCharType="separate"/>
      </w:r>
      <w:r>
        <w:rPr>
          <w:noProof/>
        </w:rPr>
        <w:t>1</w:t>
      </w:r>
      <w:r w:rsidR="00BE6CFD">
        <w:rPr>
          <w:noProof/>
        </w:rPr>
        <w:fldChar w:fldCharType="end"/>
      </w:r>
      <w:bookmarkEnd w:id="35"/>
      <w:r>
        <w:t>. Нажатие на г</w:t>
      </w:r>
      <w:r w:rsidRPr="00947FDE">
        <w:t>иперссылк</w:t>
      </w:r>
      <w:r>
        <w:t>у</w:t>
      </w:r>
      <w:r w:rsidRPr="00947FDE">
        <w:t xml:space="preserve"> «Сбор отчета 1-ФК»</w:t>
      </w:r>
    </w:p>
    <w:p w14:paraId="6A248230" w14:textId="77777777" w:rsidR="00780800" w:rsidRDefault="00780800" w:rsidP="00780800">
      <w:pPr>
        <w:pStyle w:val="1ff5"/>
        <w:keepNext/>
      </w:pPr>
      <w:r>
        <w:rPr>
          <w:noProof/>
          <w:lang w:eastAsia="ru-RU"/>
        </w:rPr>
        <w:drawing>
          <wp:inline distT="0" distB="0" distL="0" distR="0" wp14:anchorId="1E0F1A25" wp14:editId="12D589EB">
            <wp:extent cx="5939790" cy="30721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072130"/>
                    </a:xfrm>
                    <a:prstGeom prst="rect">
                      <a:avLst/>
                    </a:prstGeom>
                    <a:noFill/>
                    <a:ln>
                      <a:noFill/>
                    </a:ln>
                  </pic:spPr>
                </pic:pic>
              </a:graphicData>
            </a:graphic>
          </wp:inline>
        </w:drawing>
      </w:r>
    </w:p>
    <w:p w14:paraId="6E5C0F19" w14:textId="44ECABCC" w:rsidR="00780800" w:rsidRDefault="00780800" w:rsidP="00780800">
      <w:pPr>
        <w:pStyle w:val="affffff9"/>
      </w:pPr>
      <w:bookmarkStart w:id="36" w:name="_Ref148002300"/>
      <w:r>
        <w:t xml:space="preserve">Рисунок </w:t>
      </w:r>
      <w:r w:rsidR="00BE6CFD">
        <w:fldChar w:fldCharType="begin"/>
      </w:r>
      <w:r w:rsidR="00BE6CFD">
        <w:instrText xml:space="preserve"> SEQ Рисунок \* ARABIC </w:instrText>
      </w:r>
      <w:r w:rsidR="00BE6CFD">
        <w:fldChar w:fldCharType="separate"/>
      </w:r>
      <w:r>
        <w:rPr>
          <w:noProof/>
        </w:rPr>
        <w:t>2</w:t>
      </w:r>
      <w:r w:rsidR="00BE6CFD">
        <w:rPr>
          <w:noProof/>
        </w:rPr>
        <w:fldChar w:fldCharType="end"/>
      </w:r>
      <w:bookmarkEnd w:id="36"/>
      <w:r>
        <w:t>. Нажатие на г</w:t>
      </w:r>
      <w:r w:rsidRPr="008005F9">
        <w:t>иперссылк</w:t>
      </w:r>
      <w:r>
        <w:t>у</w:t>
      </w:r>
      <w:r w:rsidRPr="008005F9">
        <w:t xml:space="preserve"> «Наименование РОИВ в сфере ФКиС»</w:t>
      </w:r>
    </w:p>
    <w:p w14:paraId="3A2E6CB6" w14:textId="77777777" w:rsidR="00802F5A" w:rsidRDefault="00802F5A" w:rsidP="00802F5A">
      <w:pPr>
        <w:pStyle w:val="1ff5"/>
        <w:keepNext/>
        <w:jc w:val="center"/>
      </w:pPr>
      <w:r>
        <w:rPr>
          <w:noProof/>
          <w:lang w:eastAsia="ru-RU"/>
        </w:rPr>
        <w:drawing>
          <wp:inline distT="0" distB="0" distL="0" distR="0" wp14:anchorId="603B72A3" wp14:editId="32CB28E2">
            <wp:extent cx="5939790" cy="2726055"/>
            <wp:effectExtent l="0" t="0" r="381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726055"/>
                    </a:xfrm>
                    <a:prstGeom prst="rect">
                      <a:avLst/>
                    </a:prstGeom>
                    <a:noFill/>
                    <a:ln>
                      <a:noFill/>
                    </a:ln>
                  </pic:spPr>
                </pic:pic>
              </a:graphicData>
            </a:graphic>
          </wp:inline>
        </w:drawing>
      </w:r>
    </w:p>
    <w:p w14:paraId="6DAED2CD" w14:textId="1901F979" w:rsidR="00F96EE7" w:rsidRDefault="00802F5A" w:rsidP="00802F5A">
      <w:pPr>
        <w:pStyle w:val="affffff9"/>
      </w:pPr>
      <w:bookmarkStart w:id="37" w:name="_Ref147923768"/>
      <w:r>
        <w:t xml:space="preserve">Рисунок </w:t>
      </w:r>
      <w:r w:rsidR="00BE6CFD">
        <w:fldChar w:fldCharType="begin"/>
      </w:r>
      <w:r w:rsidR="00BE6CFD">
        <w:instrText xml:space="preserve"> SEQ Рисунок \* ARABIC </w:instrText>
      </w:r>
      <w:r w:rsidR="00BE6CFD">
        <w:fldChar w:fldCharType="separate"/>
      </w:r>
      <w:r w:rsidR="00780800">
        <w:rPr>
          <w:noProof/>
        </w:rPr>
        <w:t>3</w:t>
      </w:r>
      <w:r w:rsidR="00BE6CFD">
        <w:rPr>
          <w:noProof/>
        </w:rPr>
        <w:fldChar w:fldCharType="end"/>
      </w:r>
      <w:bookmarkEnd w:id="37"/>
      <w:r>
        <w:t xml:space="preserve">. </w:t>
      </w:r>
      <w:r w:rsidRPr="00391128">
        <w:t>Страница «Отчет 1-ФК»</w:t>
      </w:r>
    </w:p>
    <w:p w14:paraId="5D2634A1" w14:textId="78F722BF" w:rsidR="008A5885" w:rsidRDefault="008B5948" w:rsidP="00D2564C">
      <w:pPr>
        <w:pStyle w:val="1ff5"/>
        <w:numPr>
          <w:ilvl w:val="0"/>
          <w:numId w:val="24"/>
        </w:numPr>
      </w:pPr>
      <w:r>
        <w:t>Для того</w:t>
      </w:r>
      <w:r w:rsidR="00F96EE7">
        <w:t>,</w:t>
      </w:r>
      <w:r>
        <w:t xml:space="preserve"> чтобы </w:t>
      </w:r>
      <w:r w:rsidR="00F96EE7">
        <w:t xml:space="preserve">осуществить загрузку, </w:t>
      </w:r>
      <w:r>
        <w:t>п</w:t>
      </w:r>
      <w:r w:rsidR="008A5885">
        <w:t>ользователь нажимает на кнопку «Загрузить», прикладывает заполненный шаблон формы отчета № 1-ФК «Сведения о физической культуре и спорте» в формате .</w:t>
      </w:r>
      <w:r w:rsidR="008A5885" w:rsidRPr="009F05A2">
        <w:t>xlsx</w:t>
      </w:r>
      <w:r w:rsidR="008A5885">
        <w:t>. (</w:t>
      </w:r>
      <w:r w:rsidR="002016DD">
        <w:fldChar w:fldCharType="begin"/>
      </w:r>
      <w:r w:rsidR="002016DD">
        <w:instrText xml:space="preserve"> REF _Ref147923759 \h </w:instrText>
      </w:r>
      <w:r w:rsidR="002016DD">
        <w:fldChar w:fldCharType="separate"/>
      </w:r>
      <w:r w:rsidR="00780800">
        <w:t xml:space="preserve">Рисунок </w:t>
      </w:r>
      <w:r w:rsidR="00780800">
        <w:rPr>
          <w:noProof/>
        </w:rPr>
        <w:t>4</w:t>
      </w:r>
      <w:r w:rsidR="002016DD">
        <w:fldChar w:fldCharType="end"/>
      </w:r>
      <w:r w:rsidR="008A5885">
        <w:t>)</w:t>
      </w:r>
      <w:r w:rsidR="001F6208">
        <w:t>.</w:t>
      </w:r>
    </w:p>
    <w:p w14:paraId="3B6284E8" w14:textId="77777777" w:rsidR="00802F5A" w:rsidRDefault="00802F5A" w:rsidP="00802F5A">
      <w:pPr>
        <w:pStyle w:val="1ff5"/>
        <w:keepNext/>
        <w:jc w:val="center"/>
      </w:pPr>
      <w:r>
        <w:rPr>
          <w:noProof/>
          <w:lang w:eastAsia="ru-RU"/>
        </w:rPr>
        <w:drawing>
          <wp:inline distT="0" distB="0" distL="0" distR="0" wp14:anchorId="2BD0E7CB" wp14:editId="05D20D51">
            <wp:extent cx="5939790" cy="271208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712085"/>
                    </a:xfrm>
                    <a:prstGeom prst="rect">
                      <a:avLst/>
                    </a:prstGeom>
                    <a:noFill/>
                    <a:ln>
                      <a:noFill/>
                    </a:ln>
                  </pic:spPr>
                </pic:pic>
              </a:graphicData>
            </a:graphic>
          </wp:inline>
        </w:drawing>
      </w:r>
    </w:p>
    <w:p w14:paraId="0904043B" w14:textId="38ED44C6" w:rsidR="00802F5A" w:rsidRDefault="00802F5A" w:rsidP="00802F5A">
      <w:pPr>
        <w:pStyle w:val="affffff9"/>
      </w:pPr>
      <w:bookmarkStart w:id="38" w:name="_Ref147923759"/>
      <w:r>
        <w:t xml:space="preserve">Рисунок </w:t>
      </w:r>
      <w:r w:rsidR="00BE6CFD">
        <w:fldChar w:fldCharType="begin"/>
      </w:r>
      <w:r w:rsidR="00BE6CFD">
        <w:instrText xml:space="preserve"> SEQ Рисунок \* ARABIC </w:instrText>
      </w:r>
      <w:r w:rsidR="00BE6CFD">
        <w:fldChar w:fldCharType="separate"/>
      </w:r>
      <w:r w:rsidR="00780800">
        <w:rPr>
          <w:noProof/>
        </w:rPr>
        <w:t>4</w:t>
      </w:r>
      <w:r w:rsidR="00BE6CFD">
        <w:rPr>
          <w:noProof/>
        </w:rPr>
        <w:fldChar w:fldCharType="end"/>
      </w:r>
      <w:bookmarkEnd w:id="38"/>
      <w:r>
        <w:t xml:space="preserve">. </w:t>
      </w:r>
      <w:r w:rsidRPr="00040C1A">
        <w:t>Нажатие на кнопку «Загрузить»</w:t>
      </w:r>
    </w:p>
    <w:p w14:paraId="18E137DA" w14:textId="7E4A6C9E" w:rsidR="00344C12" w:rsidRDefault="00344C12" w:rsidP="00D2564C">
      <w:pPr>
        <w:pStyle w:val="1ff5"/>
        <w:keepNext/>
        <w:numPr>
          <w:ilvl w:val="0"/>
          <w:numId w:val="24"/>
        </w:numPr>
      </w:pPr>
      <w:r>
        <w:t>Для того, чтобы отправить отчет на согласование, Пользователь нажимает на гиперссылку «Контроль фактов предоставления отчетности»</w:t>
      </w:r>
      <w:r w:rsidR="002016DD">
        <w:t xml:space="preserve"> (</w:t>
      </w:r>
      <w:r w:rsidR="002016DD">
        <w:fldChar w:fldCharType="begin"/>
      </w:r>
      <w:r w:rsidR="002016DD">
        <w:instrText xml:space="preserve"> REF _Ref147923752 \h </w:instrText>
      </w:r>
      <w:r w:rsidR="002016DD">
        <w:fldChar w:fldCharType="separate"/>
      </w:r>
      <w:r w:rsidR="00780800">
        <w:t xml:space="preserve">Рисунок </w:t>
      </w:r>
      <w:r w:rsidR="00780800">
        <w:rPr>
          <w:noProof/>
        </w:rPr>
        <w:t>5</w:t>
      </w:r>
      <w:r w:rsidR="002016DD">
        <w:fldChar w:fldCharType="end"/>
      </w:r>
      <w:r w:rsidR="002016DD">
        <w:t>)</w:t>
      </w:r>
      <w:r>
        <w:t>.</w:t>
      </w:r>
    </w:p>
    <w:p w14:paraId="1C8FE93B" w14:textId="77777777" w:rsidR="00344C12" w:rsidRDefault="00344C12" w:rsidP="00F94940">
      <w:pPr>
        <w:pStyle w:val="1ff5"/>
        <w:keepNext/>
        <w:jc w:val="center"/>
      </w:pPr>
      <w:r>
        <w:rPr>
          <w:noProof/>
          <w:lang w:eastAsia="ru-RU"/>
        </w:rPr>
        <w:drawing>
          <wp:inline distT="0" distB="0" distL="0" distR="0" wp14:anchorId="6A9DF8F1" wp14:editId="63AEFC38">
            <wp:extent cx="5939790" cy="2755265"/>
            <wp:effectExtent l="0" t="0" r="381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755265"/>
                    </a:xfrm>
                    <a:prstGeom prst="rect">
                      <a:avLst/>
                    </a:prstGeom>
                    <a:noFill/>
                    <a:ln>
                      <a:noFill/>
                    </a:ln>
                  </pic:spPr>
                </pic:pic>
              </a:graphicData>
            </a:graphic>
          </wp:inline>
        </w:drawing>
      </w:r>
    </w:p>
    <w:p w14:paraId="7AA64409" w14:textId="5D9942FC" w:rsidR="00344C12" w:rsidRDefault="00344C12" w:rsidP="00344C12">
      <w:pPr>
        <w:pStyle w:val="affffff9"/>
      </w:pPr>
      <w:bookmarkStart w:id="39" w:name="_Ref147923752"/>
      <w:r>
        <w:t xml:space="preserve">Рисунок </w:t>
      </w:r>
      <w:r w:rsidR="00BE6CFD">
        <w:fldChar w:fldCharType="begin"/>
      </w:r>
      <w:r w:rsidR="00BE6CFD">
        <w:instrText xml:space="preserve"> SEQ Рисунок \* ARABIC </w:instrText>
      </w:r>
      <w:r w:rsidR="00BE6CFD">
        <w:fldChar w:fldCharType="separate"/>
      </w:r>
      <w:r w:rsidR="00780800">
        <w:rPr>
          <w:noProof/>
        </w:rPr>
        <w:t>5</w:t>
      </w:r>
      <w:r w:rsidR="00BE6CFD">
        <w:rPr>
          <w:noProof/>
        </w:rPr>
        <w:fldChar w:fldCharType="end"/>
      </w:r>
      <w:bookmarkEnd w:id="39"/>
      <w:r>
        <w:t xml:space="preserve">. </w:t>
      </w:r>
      <w:r w:rsidRPr="00D400A4">
        <w:t xml:space="preserve">Нажатие на </w:t>
      </w:r>
      <w:r>
        <w:t>гиперссылку</w:t>
      </w:r>
      <w:r w:rsidRPr="00D400A4">
        <w:t xml:space="preserve"> «</w:t>
      </w:r>
      <w:r>
        <w:t>Контроль предоставления отчетности</w:t>
      </w:r>
      <w:r w:rsidRPr="00D400A4">
        <w:t>»</w:t>
      </w:r>
    </w:p>
    <w:p w14:paraId="573FB7B3" w14:textId="32736BD8" w:rsidR="00802F5A" w:rsidRDefault="00344C12" w:rsidP="00D2564C">
      <w:pPr>
        <w:pStyle w:val="1ff5"/>
        <w:keepNext/>
        <w:numPr>
          <w:ilvl w:val="0"/>
          <w:numId w:val="24"/>
        </w:numPr>
      </w:pPr>
      <w:r>
        <w:t>В появившемся реестре Пользователь наводит мышку на меню «Действия» возле записи субъекта в статусе «Черновик» и нажимает на кнопку «Отправить на согласование»</w:t>
      </w:r>
      <w:r w:rsidR="002016DD">
        <w:t xml:space="preserve"> (</w:t>
      </w:r>
      <w:r w:rsidR="002016DD">
        <w:fldChar w:fldCharType="begin"/>
      </w:r>
      <w:r w:rsidR="002016DD">
        <w:instrText xml:space="preserve"> REF _Ref147923745 \h </w:instrText>
      </w:r>
      <w:r w:rsidR="002016DD">
        <w:fldChar w:fldCharType="separate"/>
      </w:r>
      <w:r w:rsidR="00780800">
        <w:t xml:space="preserve">Рисунок </w:t>
      </w:r>
      <w:r w:rsidR="00780800">
        <w:rPr>
          <w:noProof/>
        </w:rPr>
        <w:t>6</w:t>
      </w:r>
      <w:r w:rsidR="002016DD">
        <w:fldChar w:fldCharType="end"/>
      </w:r>
      <w:r w:rsidR="002016DD">
        <w:t>)</w:t>
      </w:r>
      <w:r>
        <w:t>.</w:t>
      </w:r>
    </w:p>
    <w:p w14:paraId="5B0B6AFC" w14:textId="77777777" w:rsidR="00520D7F" w:rsidRDefault="00520D7F" w:rsidP="00F94940">
      <w:pPr>
        <w:pStyle w:val="1ff5"/>
        <w:keepNext/>
        <w:jc w:val="center"/>
      </w:pPr>
      <w:r>
        <w:rPr>
          <w:noProof/>
          <w:lang w:eastAsia="ru-RU"/>
        </w:rPr>
        <w:drawing>
          <wp:inline distT="0" distB="0" distL="0" distR="0" wp14:anchorId="100DC8E7" wp14:editId="115F5924">
            <wp:extent cx="5939790" cy="290258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902585"/>
                    </a:xfrm>
                    <a:prstGeom prst="rect">
                      <a:avLst/>
                    </a:prstGeom>
                    <a:noFill/>
                    <a:ln>
                      <a:noFill/>
                    </a:ln>
                  </pic:spPr>
                </pic:pic>
              </a:graphicData>
            </a:graphic>
          </wp:inline>
        </w:drawing>
      </w:r>
    </w:p>
    <w:p w14:paraId="46B9DC74" w14:textId="7C1BE856" w:rsidR="00520D7F" w:rsidRDefault="00520D7F" w:rsidP="00520D7F">
      <w:pPr>
        <w:pStyle w:val="affffff9"/>
      </w:pPr>
      <w:bookmarkStart w:id="40" w:name="_Ref147923745"/>
      <w:r>
        <w:t xml:space="preserve">Рисунок </w:t>
      </w:r>
      <w:r w:rsidR="00BE6CFD">
        <w:fldChar w:fldCharType="begin"/>
      </w:r>
      <w:r w:rsidR="00BE6CFD">
        <w:instrText xml:space="preserve"> SEQ Рисунок \* ARABIC </w:instrText>
      </w:r>
      <w:r w:rsidR="00BE6CFD">
        <w:fldChar w:fldCharType="separate"/>
      </w:r>
      <w:r w:rsidR="00780800">
        <w:rPr>
          <w:noProof/>
        </w:rPr>
        <w:t>6</w:t>
      </w:r>
      <w:r w:rsidR="00BE6CFD">
        <w:rPr>
          <w:noProof/>
        </w:rPr>
        <w:fldChar w:fldCharType="end"/>
      </w:r>
      <w:bookmarkEnd w:id="40"/>
      <w:r>
        <w:t>. Нажатие на кнопку «Отправить на согласование»</w:t>
      </w:r>
    </w:p>
    <w:p w14:paraId="579F4C0C" w14:textId="4DE98404" w:rsidR="00D36780" w:rsidRDefault="00D36780" w:rsidP="00D2564C">
      <w:pPr>
        <w:pStyle w:val="1ff5"/>
        <w:keepNext/>
        <w:numPr>
          <w:ilvl w:val="0"/>
          <w:numId w:val="24"/>
        </w:numPr>
      </w:pPr>
      <w:r>
        <w:t>Если после согласования отчет находится в статусе «На доработке», то необходимо загрузить в систему исправленный отчет и отправить его на согласование (п. 1-4).</w:t>
      </w:r>
    </w:p>
    <w:p w14:paraId="6B46B0B6" w14:textId="6A1C3912" w:rsidR="00D36780" w:rsidRDefault="00D36780" w:rsidP="00D2564C">
      <w:pPr>
        <w:pStyle w:val="1ff5"/>
        <w:keepNext/>
        <w:numPr>
          <w:ilvl w:val="0"/>
          <w:numId w:val="24"/>
        </w:numPr>
      </w:pPr>
      <w:r>
        <w:t xml:space="preserve">Если после согласования отчет находится в статусе «На </w:t>
      </w:r>
      <w:r w:rsidR="001B64B2">
        <w:t>подписании</w:t>
      </w:r>
      <w:r>
        <w:t xml:space="preserve">», то необходимо </w:t>
      </w:r>
      <w:r w:rsidR="001B64B2">
        <w:t>подписать его с помощью электронной подписи</w:t>
      </w:r>
      <w:r>
        <w:t xml:space="preserve"> (п. </w:t>
      </w:r>
      <w:r w:rsidR="001B64B2">
        <w:t>7</w:t>
      </w:r>
      <w:r>
        <w:t>-</w:t>
      </w:r>
      <w:r w:rsidR="001B64B2">
        <w:t>8</w:t>
      </w:r>
      <w:r>
        <w:t>)</w:t>
      </w:r>
      <w:r w:rsidR="001B64B2">
        <w:t>.</w:t>
      </w:r>
    </w:p>
    <w:p w14:paraId="5D4BAA80" w14:textId="7183F9F0" w:rsidR="00344C12" w:rsidRDefault="00344C12" w:rsidP="00D2564C">
      <w:pPr>
        <w:pStyle w:val="1ff5"/>
        <w:keepNext/>
        <w:numPr>
          <w:ilvl w:val="0"/>
          <w:numId w:val="24"/>
        </w:numPr>
      </w:pPr>
      <w:r>
        <w:t>Для того, чтобы подписать отчет электронной подписью, Пользователь наводит мышку на меню «Действия» возле записи субъекта в статусе «На подписании» и нажимает на кнопку «</w:t>
      </w:r>
      <w:r w:rsidR="00520D7F">
        <w:t>Смотреть отчет</w:t>
      </w:r>
      <w:r>
        <w:t>»</w:t>
      </w:r>
      <w:r w:rsidR="002016DD">
        <w:t xml:space="preserve"> (</w:t>
      </w:r>
      <w:r w:rsidR="002016DD">
        <w:fldChar w:fldCharType="begin"/>
      </w:r>
      <w:r w:rsidR="002016DD">
        <w:instrText xml:space="preserve"> REF _Ref147923719 \h </w:instrText>
      </w:r>
      <w:r w:rsidR="002016DD">
        <w:fldChar w:fldCharType="separate"/>
      </w:r>
      <w:r w:rsidR="00780800">
        <w:t xml:space="preserve">Рисунок </w:t>
      </w:r>
      <w:r w:rsidR="00780800">
        <w:rPr>
          <w:noProof/>
        </w:rPr>
        <w:t>7</w:t>
      </w:r>
      <w:r w:rsidR="002016DD">
        <w:fldChar w:fldCharType="end"/>
      </w:r>
      <w:r w:rsidR="002016DD">
        <w:t>)</w:t>
      </w:r>
      <w:r>
        <w:t>.</w:t>
      </w:r>
    </w:p>
    <w:p w14:paraId="1DC1D470" w14:textId="77777777" w:rsidR="00520D7F" w:rsidRDefault="00520D7F" w:rsidP="00F94940">
      <w:pPr>
        <w:pStyle w:val="1ff5"/>
        <w:keepNext/>
        <w:jc w:val="center"/>
      </w:pPr>
      <w:r>
        <w:rPr>
          <w:noProof/>
          <w:lang w:eastAsia="ru-RU"/>
        </w:rPr>
        <w:drawing>
          <wp:inline distT="0" distB="0" distL="0" distR="0" wp14:anchorId="66C92F9C" wp14:editId="5339849C">
            <wp:extent cx="5939790" cy="2952115"/>
            <wp:effectExtent l="0" t="0" r="381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952115"/>
                    </a:xfrm>
                    <a:prstGeom prst="rect">
                      <a:avLst/>
                    </a:prstGeom>
                    <a:noFill/>
                    <a:ln>
                      <a:noFill/>
                    </a:ln>
                  </pic:spPr>
                </pic:pic>
              </a:graphicData>
            </a:graphic>
          </wp:inline>
        </w:drawing>
      </w:r>
    </w:p>
    <w:p w14:paraId="5710EBC6" w14:textId="3C47BED6" w:rsidR="00520D7F" w:rsidRDefault="00520D7F" w:rsidP="00520D7F">
      <w:pPr>
        <w:pStyle w:val="affffff9"/>
      </w:pPr>
      <w:bookmarkStart w:id="41" w:name="_Ref147923719"/>
      <w:r>
        <w:t xml:space="preserve">Рисунок </w:t>
      </w:r>
      <w:r w:rsidR="00BE6CFD">
        <w:fldChar w:fldCharType="begin"/>
      </w:r>
      <w:r w:rsidR="00BE6CFD">
        <w:instrText xml:space="preserve"> SEQ Рисунок \* ARABIC </w:instrText>
      </w:r>
      <w:r w:rsidR="00BE6CFD">
        <w:fldChar w:fldCharType="separate"/>
      </w:r>
      <w:r w:rsidR="00780800">
        <w:rPr>
          <w:noProof/>
        </w:rPr>
        <w:t>7</w:t>
      </w:r>
      <w:r w:rsidR="00BE6CFD">
        <w:rPr>
          <w:noProof/>
        </w:rPr>
        <w:fldChar w:fldCharType="end"/>
      </w:r>
      <w:bookmarkEnd w:id="41"/>
      <w:r>
        <w:t>. Нажатие на кнопку «Смотреть отчет»</w:t>
      </w:r>
    </w:p>
    <w:p w14:paraId="767664F1" w14:textId="716218A9" w:rsidR="00344C12" w:rsidRDefault="00344C12" w:rsidP="00D2564C">
      <w:pPr>
        <w:pStyle w:val="1ff5"/>
        <w:keepNext/>
        <w:numPr>
          <w:ilvl w:val="0"/>
          <w:numId w:val="24"/>
        </w:numPr>
      </w:pPr>
      <w:r>
        <w:t>В появившейся форме пользователь нажимает на кнопку «Подписать</w:t>
      </w:r>
      <w:r w:rsidR="00520D7F">
        <w:t xml:space="preserve"> ЭП</w:t>
      </w:r>
      <w:r>
        <w:t>»</w:t>
      </w:r>
      <w:r w:rsidR="006060D9">
        <w:t xml:space="preserve"> (</w:t>
      </w:r>
      <w:r w:rsidR="006B542D">
        <w:fldChar w:fldCharType="begin"/>
      </w:r>
      <w:r w:rsidR="006B542D">
        <w:instrText xml:space="preserve"> REF _Ref147923712 \h </w:instrText>
      </w:r>
      <w:r w:rsidR="006B542D">
        <w:fldChar w:fldCharType="separate"/>
      </w:r>
      <w:r w:rsidR="00780800">
        <w:t xml:space="preserve">Рисунок </w:t>
      </w:r>
      <w:r w:rsidR="00780800">
        <w:rPr>
          <w:noProof/>
        </w:rPr>
        <w:t>8</w:t>
      </w:r>
      <w:r w:rsidR="006B542D">
        <w:fldChar w:fldCharType="end"/>
      </w:r>
      <w:r w:rsidR="006060D9">
        <w:t>)</w:t>
      </w:r>
      <w:r>
        <w:t xml:space="preserve"> и заполняет обязательные поля в </w:t>
      </w:r>
      <w:r w:rsidR="006060D9">
        <w:t xml:space="preserve">открывшемся </w:t>
      </w:r>
      <w:r>
        <w:t>модальном окне</w:t>
      </w:r>
      <w:r w:rsidR="002016DD">
        <w:t xml:space="preserve"> (</w:t>
      </w:r>
      <w:r w:rsidR="006B542D">
        <w:fldChar w:fldCharType="begin"/>
      </w:r>
      <w:r w:rsidR="006B542D">
        <w:instrText xml:space="preserve"> REF _Ref147933176 \h </w:instrText>
      </w:r>
      <w:r w:rsidR="006B542D">
        <w:fldChar w:fldCharType="separate"/>
      </w:r>
      <w:r w:rsidR="00780800">
        <w:t xml:space="preserve">Рисунок </w:t>
      </w:r>
      <w:r w:rsidR="00780800">
        <w:rPr>
          <w:noProof/>
        </w:rPr>
        <w:t>9</w:t>
      </w:r>
      <w:r w:rsidR="006B542D">
        <w:fldChar w:fldCharType="end"/>
      </w:r>
      <w:r w:rsidR="002016DD">
        <w:t>)</w:t>
      </w:r>
      <w:r>
        <w:t>.</w:t>
      </w:r>
    </w:p>
    <w:p w14:paraId="21494108" w14:textId="77777777" w:rsidR="00520D7F" w:rsidRDefault="00520D7F" w:rsidP="00F94940">
      <w:pPr>
        <w:pStyle w:val="1ff5"/>
        <w:keepNext/>
        <w:jc w:val="center"/>
      </w:pPr>
      <w:r>
        <w:rPr>
          <w:noProof/>
          <w:lang w:eastAsia="ru-RU"/>
        </w:rPr>
        <w:drawing>
          <wp:inline distT="0" distB="0" distL="0" distR="0" wp14:anchorId="211C2BD6" wp14:editId="597B103B">
            <wp:extent cx="5939790" cy="283083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14:paraId="5748B553" w14:textId="402637E3" w:rsidR="00520D7F" w:rsidRDefault="00520D7F" w:rsidP="00520D7F">
      <w:pPr>
        <w:pStyle w:val="affffff9"/>
      </w:pPr>
      <w:bookmarkStart w:id="42" w:name="_Ref147923712"/>
      <w:r>
        <w:t xml:space="preserve">Рисунок </w:t>
      </w:r>
      <w:r w:rsidR="00BE6CFD">
        <w:fldChar w:fldCharType="begin"/>
      </w:r>
      <w:r w:rsidR="00BE6CFD">
        <w:instrText xml:space="preserve"> SEQ Рисунок \* ARABIC </w:instrText>
      </w:r>
      <w:r w:rsidR="00BE6CFD">
        <w:fldChar w:fldCharType="separate"/>
      </w:r>
      <w:r w:rsidR="00780800">
        <w:rPr>
          <w:noProof/>
        </w:rPr>
        <w:t>8</w:t>
      </w:r>
      <w:r w:rsidR="00BE6CFD">
        <w:rPr>
          <w:noProof/>
        </w:rPr>
        <w:fldChar w:fldCharType="end"/>
      </w:r>
      <w:bookmarkEnd w:id="42"/>
      <w:r>
        <w:t xml:space="preserve">. </w:t>
      </w:r>
      <w:r w:rsidRPr="002B363B">
        <w:t>Нажатие на кнопку «</w:t>
      </w:r>
      <w:r>
        <w:t>Подписать ЭП</w:t>
      </w:r>
      <w:r w:rsidRPr="002B363B">
        <w:t>»</w:t>
      </w:r>
    </w:p>
    <w:p w14:paraId="4D24A1EB" w14:textId="77777777" w:rsidR="006060D9" w:rsidRDefault="006060D9" w:rsidP="006060D9">
      <w:pPr>
        <w:pStyle w:val="affffff9"/>
        <w:keepNext/>
      </w:pPr>
      <w:r>
        <w:rPr>
          <w:noProof/>
          <w:lang w:eastAsia="ru-RU"/>
        </w:rPr>
        <w:drawing>
          <wp:inline distT="0" distB="0" distL="0" distR="0" wp14:anchorId="12E02A2D" wp14:editId="67CFB816">
            <wp:extent cx="3683000" cy="32388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0985" cy="3245889"/>
                    </a:xfrm>
                    <a:prstGeom prst="rect">
                      <a:avLst/>
                    </a:prstGeom>
                  </pic:spPr>
                </pic:pic>
              </a:graphicData>
            </a:graphic>
          </wp:inline>
        </w:drawing>
      </w:r>
    </w:p>
    <w:p w14:paraId="464F10AE" w14:textId="68E9C4A2" w:rsidR="00025B6A" w:rsidRPr="001B64B2" w:rsidRDefault="006060D9" w:rsidP="001B64B2">
      <w:pPr>
        <w:pStyle w:val="affffff9"/>
      </w:pPr>
      <w:bookmarkStart w:id="43" w:name="_Ref147933176"/>
      <w:r>
        <w:t xml:space="preserve">Рисунок </w:t>
      </w:r>
      <w:r w:rsidR="00BE6CFD">
        <w:fldChar w:fldCharType="begin"/>
      </w:r>
      <w:r w:rsidR="00BE6CFD">
        <w:instrText xml:space="preserve"> SEQ Рисунок \* ARABIC </w:instrText>
      </w:r>
      <w:r w:rsidR="00BE6CFD">
        <w:fldChar w:fldCharType="separate"/>
      </w:r>
      <w:r w:rsidR="00780800">
        <w:rPr>
          <w:noProof/>
        </w:rPr>
        <w:t>9</w:t>
      </w:r>
      <w:r w:rsidR="00BE6CFD">
        <w:rPr>
          <w:noProof/>
        </w:rPr>
        <w:fldChar w:fldCharType="end"/>
      </w:r>
      <w:bookmarkEnd w:id="43"/>
      <w:r>
        <w:t>. Заполнение обязательных полей для подписания отчета</w:t>
      </w:r>
      <w:bookmarkEnd w:id="34"/>
    </w:p>
    <w:sectPr w:rsidR="00025B6A" w:rsidRPr="001B64B2"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FB1A3" w14:textId="77777777" w:rsidR="00BE6CFD" w:rsidRDefault="00BE6CFD">
      <w:pPr>
        <w:spacing w:after="0"/>
      </w:pPr>
      <w:r>
        <w:separator/>
      </w:r>
    </w:p>
  </w:endnote>
  <w:endnote w:type="continuationSeparator" w:id="0">
    <w:p w14:paraId="79C4A045" w14:textId="77777777" w:rsidR="00BE6CFD" w:rsidRDefault="00BE6C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0">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gelvetsky 12pt">
    <w:charset w:val="CC"/>
    <w:family w:val="roman"/>
    <w:pitch w:val="variable"/>
  </w:font>
  <w:font w:name="consultant">
    <w:charset w:val="CC"/>
    <w:family w:val="roman"/>
    <w:pitch w:val="variable"/>
  </w:font>
  <w:font w:name="ms ??">
    <w:panose1 w:val="00000000000000000000"/>
    <w:charset w:val="00"/>
    <w:family w:val="roman"/>
    <w:notTrueType/>
    <w:pitch w:val="default"/>
  </w:font>
  <w:font w:name="times new roman Полужирный">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359AB" w14:textId="6F461191" w:rsidR="004C1AC1" w:rsidRPr="00843ABF" w:rsidRDefault="004C1AC1"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1FBF" w14:textId="77777777" w:rsidR="004C1AC1" w:rsidRDefault="004C1AC1">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24C8A" w14:textId="77777777" w:rsidR="00BE6CFD" w:rsidRDefault="00BE6CFD">
      <w:pPr>
        <w:rPr>
          <w:sz w:val="12"/>
        </w:rPr>
      </w:pPr>
      <w:r>
        <w:separator/>
      </w:r>
    </w:p>
  </w:footnote>
  <w:footnote w:type="continuationSeparator" w:id="0">
    <w:p w14:paraId="45DAAE7C" w14:textId="77777777" w:rsidR="00BE6CFD" w:rsidRDefault="00BE6CFD">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53912"/>
      <w:docPartObj>
        <w:docPartGallery w:val="Page Numbers (Top of Page)"/>
        <w:docPartUnique/>
      </w:docPartObj>
    </w:sdtPr>
    <w:sdtEndPr/>
    <w:sdtContent>
      <w:p w14:paraId="5E75AEF5" w14:textId="77777777" w:rsidR="004C1AC1" w:rsidRDefault="004C1AC1" w:rsidP="00633557">
        <w:pPr>
          <w:pStyle w:val="afffc"/>
          <w:jc w:val="center"/>
        </w:pPr>
        <w:r>
          <w:fldChar w:fldCharType="begin"/>
        </w:r>
        <w:r>
          <w:instrText>PAGE   \* MERGEFORMAT</w:instrText>
        </w:r>
        <w:r>
          <w:fldChar w:fldCharType="separate"/>
        </w:r>
        <w:r w:rsidR="0081034B">
          <w:rPr>
            <w:noProof/>
          </w:rPr>
          <w:t>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87446842" w:displacedByCustomXml="next"/>
  <w:bookmarkStart w:id="2" w:name="_Hlk87446841" w:displacedByCustomXml="next"/>
  <w:sdt>
    <w:sdtPr>
      <w:id w:val="98535877"/>
    </w:sdtPr>
    <w:sdtEndPr/>
    <w:sdtContent>
      <w:p w14:paraId="03C9C2A9" w14:textId="19E131F4" w:rsidR="008B5948" w:rsidRDefault="008B5948" w:rsidP="008B5948">
        <w:pPr>
          <w:tabs>
            <w:tab w:val="left" w:pos="0"/>
          </w:tabs>
          <w:spacing w:after="0" w:line="360" w:lineRule="auto"/>
          <w:jc w:val="center"/>
        </w:pPr>
      </w:p>
      <w:p w14:paraId="513967A3" w14:textId="31B18157" w:rsidR="004C1AC1" w:rsidRDefault="00BE6CFD" w:rsidP="00210E77">
        <w:pPr>
          <w:jc w:val="center"/>
        </w:pPr>
      </w:p>
    </w:sdtContent>
  </w:sdt>
  <w:bookmarkEnd w:id="1" w:displacedByCustomXml="prev"/>
  <w:bookmarkEnd w:id="2"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35F9" w14:textId="77777777" w:rsidR="004C1AC1" w:rsidRDefault="004C1AC1">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1722FFA"/>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2720E6D"/>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52512E0"/>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6">
    <w:nsid w:val="16823708"/>
    <w:multiLevelType w:val="hybridMultilevel"/>
    <w:tmpl w:val="A974351C"/>
    <w:lvl w:ilvl="0" w:tplc="B87C084A">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7">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8D964F9"/>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F233E92"/>
    <w:multiLevelType w:val="multilevel"/>
    <w:tmpl w:val="C0A4E4D2"/>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001" w:hanging="576"/>
      </w:pPr>
    </w:lvl>
    <w:lvl w:ilvl="2">
      <w:start w:val="1"/>
      <w:numFmt w:val="decimal"/>
      <w:pStyle w:val="30"/>
      <w:lvlText w:val="%1.%2.%3"/>
      <w:lvlJc w:val="left"/>
      <w:pPr>
        <w:ind w:left="1003"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1">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12">
    <w:nsid w:val="2A663F52"/>
    <w:multiLevelType w:val="hybridMultilevel"/>
    <w:tmpl w:val="070EEEAE"/>
    <w:lvl w:ilvl="0" w:tplc="0ABC0FE6">
      <w:start w:val="1"/>
      <w:numFmt w:val="decimal"/>
      <w:lvlText w:val="%1."/>
      <w:lvlJc w:val="left"/>
      <w:pPr>
        <w:ind w:left="1072" w:hanging="363"/>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3">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5">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7">
    <w:nsid w:val="37C77AC3"/>
    <w:multiLevelType w:val="hybridMultilevel"/>
    <w:tmpl w:val="2BB2A7A2"/>
    <w:lvl w:ilvl="0" w:tplc="0ABC0FE6">
      <w:start w:val="1"/>
      <w:numFmt w:val="decimal"/>
      <w:lvlText w:val="%1."/>
      <w:lvlJc w:val="left"/>
      <w:pPr>
        <w:ind w:left="1072" w:hanging="363"/>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8">
    <w:nsid w:val="3AFA3DD8"/>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3"/>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22">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3">
    <w:nsid w:val="50CB41D6"/>
    <w:multiLevelType w:val="hybridMultilevel"/>
    <w:tmpl w:val="91BE9980"/>
    <w:lvl w:ilvl="0" w:tplc="B87C084A">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4">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6">
    <w:nsid w:val="66A761DC"/>
    <w:multiLevelType w:val="hybridMultilevel"/>
    <w:tmpl w:val="B6D6A620"/>
    <w:lvl w:ilvl="0" w:tplc="0ABC0FE6">
      <w:start w:val="1"/>
      <w:numFmt w:val="decimal"/>
      <w:lvlText w:val="%1."/>
      <w:lvlJc w:val="left"/>
      <w:pPr>
        <w:ind w:left="1072" w:hanging="363"/>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7">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9">
    <w:nsid w:val="74647BE3"/>
    <w:multiLevelType w:val="hybridMultilevel"/>
    <w:tmpl w:val="0CD45C7E"/>
    <w:lvl w:ilvl="0" w:tplc="E3583B76">
      <w:start w:val="1"/>
      <w:numFmt w:val="decimal"/>
      <w:pStyle w:val="11"/>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C0037B"/>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DB71840"/>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4"/>
  </w:num>
  <w:num w:numId="2">
    <w:abstractNumId w:val="9"/>
  </w:num>
  <w:num w:numId="3">
    <w:abstractNumId w:val="20"/>
  </w:num>
  <w:num w:numId="4">
    <w:abstractNumId w:val="1"/>
  </w:num>
  <w:num w:numId="5">
    <w:abstractNumId w:val="10"/>
  </w:num>
  <w:num w:numId="6">
    <w:abstractNumId w:val="5"/>
  </w:num>
  <w:num w:numId="7">
    <w:abstractNumId w:val="19"/>
  </w:num>
  <w:num w:numId="8">
    <w:abstractNumId w:val="22"/>
  </w:num>
  <w:num w:numId="9">
    <w:abstractNumId w:val="15"/>
  </w:num>
  <w:num w:numId="10">
    <w:abstractNumId w:val="16"/>
  </w:num>
  <w:num w:numId="11">
    <w:abstractNumId w:val="13"/>
  </w:num>
  <w:num w:numId="12">
    <w:abstractNumId w:val="11"/>
  </w:num>
  <w:num w:numId="13">
    <w:abstractNumId w:val="29"/>
  </w:num>
  <w:num w:numId="14">
    <w:abstractNumId w:val="0"/>
  </w:num>
  <w:num w:numId="15">
    <w:abstractNumId w:val="21"/>
  </w:num>
  <w:num w:numId="16">
    <w:abstractNumId w:val="25"/>
  </w:num>
  <w:num w:numId="17">
    <w:abstractNumId w:val="27"/>
  </w:num>
  <w:num w:numId="18">
    <w:abstractNumId w:val="7"/>
  </w:num>
  <w:num w:numId="19">
    <w:abstractNumId w:val="24"/>
  </w:num>
  <w:num w:numId="20">
    <w:abstractNumId w:val="6"/>
    <w:lvlOverride w:ilvl="0">
      <w:startOverride w:val="1"/>
    </w:lvlOverride>
  </w:num>
  <w:num w:numId="21">
    <w:abstractNumId w:val="6"/>
  </w:num>
  <w:num w:numId="22">
    <w:abstractNumId w:val="28"/>
  </w:num>
  <w:num w:numId="23">
    <w:abstractNumId w:val="23"/>
  </w:num>
  <w:num w:numId="24">
    <w:abstractNumId w:val="31"/>
  </w:num>
  <w:num w:numId="25">
    <w:abstractNumId w:val="17"/>
  </w:num>
  <w:num w:numId="26">
    <w:abstractNumId w:val="2"/>
  </w:num>
  <w:num w:numId="27">
    <w:abstractNumId w:val="30"/>
  </w:num>
  <w:num w:numId="28">
    <w:abstractNumId w:val="26"/>
  </w:num>
  <w:num w:numId="29">
    <w:abstractNumId w:val="12"/>
  </w:num>
  <w:num w:numId="30">
    <w:abstractNumId w:val="8"/>
  </w:num>
  <w:num w:numId="31">
    <w:abstractNumId w:val="3"/>
  </w:num>
  <w:num w:numId="32">
    <w:abstractNumId w:val="18"/>
  </w:num>
  <w:num w:numId="33">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ttachedTemplate r:id="rId1"/>
  <w:defaultTabStop w:val="11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82"/>
    <w:rsid w:val="00003B35"/>
    <w:rsid w:val="00005DD9"/>
    <w:rsid w:val="000063A1"/>
    <w:rsid w:val="0000709D"/>
    <w:rsid w:val="00010A05"/>
    <w:rsid w:val="00011A7C"/>
    <w:rsid w:val="00015E96"/>
    <w:rsid w:val="00022AA9"/>
    <w:rsid w:val="00025B6A"/>
    <w:rsid w:val="00026049"/>
    <w:rsid w:val="00027C32"/>
    <w:rsid w:val="00031DC1"/>
    <w:rsid w:val="00032A2B"/>
    <w:rsid w:val="00032A3C"/>
    <w:rsid w:val="00034154"/>
    <w:rsid w:val="00035092"/>
    <w:rsid w:val="00036E9A"/>
    <w:rsid w:val="000375B3"/>
    <w:rsid w:val="00037679"/>
    <w:rsid w:val="00044EBC"/>
    <w:rsid w:val="00046430"/>
    <w:rsid w:val="00046CDB"/>
    <w:rsid w:val="00046D23"/>
    <w:rsid w:val="00050ADC"/>
    <w:rsid w:val="00051905"/>
    <w:rsid w:val="0005326E"/>
    <w:rsid w:val="000555E3"/>
    <w:rsid w:val="00056286"/>
    <w:rsid w:val="00056483"/>
    <w:rsid w:val="0006468E"/>
    <w:rsid w:val="0006474A"/>
    <w:rsid w:val="0006734B"/>
    <w:rsid w:val="00067356"/>
    <w:rsid w:val="0006775E"/>
    <w:rsid w:val="0007098F"/>
    <w:rsid w:val="00071FDD"/>
    <w:rsid w:val="000734C5"/>
    <w:rsid w:val="00075913"/>
    <w:rsid w:val="000770BF"/>
    <w:rsid w:val="00077C3D"/>
    <w:rsid w:val="000808F2"/>
    <w:rsid w:val="00080F61"/>
    <w:rsid w:val="00081076"/>
    <w:rsid w:val="00083D47"/>
    <w:rsid w:val="000841C0"/>
    <w:rsid w:val="00084593"/>
    <w:rsid w:val="00087625"/>
    <w:rsid w:val="0009073D"/>
    <w:rsid w:val="00092061"/>
    <w:rsid w:val="00092539"/>
    <w:rsid w:val="00094A0B"/>
    <w:rsid w:val="000953A8"/>
    <w:rsid w:val="000965B2"/>
    <w:rsid w:val="00096876"/>
    <w:rsid w:val="00097047"/>
    <w:rsid w:val="0009730A"/>
    <w:rsid w:val="0009792B"/>
    <w:rsid w:val="000A0FC6"/>
    <w:rsid w:val="000A15E3"/>
    <w:rsid w:val="000A2E4E"/>
    <w:rsid w:val="000A5472"/>
    <w:rsid w:val="000A591C"/>
    <w:rsid w:val="000A6A66"/>
    <w:rsid w:val="000A7470"/>
    <w:rsid w:val="000B3AFD"/>
    <w:rsid w:val="000B5D6B"/>
    <w:rsid w:val="000C2BB7"/>
    <w:rsid w:val="000C3512"/>
    <w:rsid w:val="000C3801"/>
    <w:rsid w:val="000C39CC"/>
    <w:rsid w:val="000C3A4F"/>
    <w:rsid w:val="000C6131"/>
    <w:rsid w:val="000C6F35"/>
    <w:rsid w:val="000C7BE7"/>
    <w:rsid w:val="000D0110"/>
    <w:rsid w:val="000D2085"/>
    <w:rsid w:val="000D35C2"/>
    <w:rsid w:val="000D473D"/>
    <w:rsid w:val="000D588B"/>
    <w:rsid w:val="000E03B3"/>
    <w:rsid w:val="000E1607"/>
    <w:rsid w:val="000F2E3D"/>
    <w:rsid w:val="000F49A9"/>
    <w:rsid w:val="000F50F7"/>
    <w:rsid w:val="00101A3A"/>
    <w:rsid w:val="001023FB"/>
    <w:rsid w:val="00105511"/>
    <w:rsid w:val="00105D4B"/>
    <w:rsid w:val="00105E4A"/>
    <w:rsid w:val="00110795"/>
    <w:rsid w:val="001122D7"/>
    <w:rsid w:val="00113E29"/>
    <w:rsid w:val="00116F5C"/>
    <w:rsid w:val="00117745"/>
    <w:rsid w:val="00117E49"/>
    <w:rsid w:val="00117E88"/>
    <w:rsid w:val="00120058"/>
    <w:rsid w:val="00121588"/>
    <w:rsid w:val="00122689"/>
    <w:rsid w:val="00124D53"/>
    <w:rsid w:val="00125C75"/>
    <w:rsid w:val="00126A28"/>
    <w:rsid w:val="0013090A"/>
    <w:rsid w:val="00130DEF"/>
    <w:rsid w:val="001322A2"/>
    <w:rsid w:val="0013373A"/>
    <w:rsid w:val="00133E1D"/>
    <w:rsid w:val="0013665E"/>
    <w:rsid w:val="001417B6"/>
    <w:rsid w:val="00143578"/>
    <w:rsid w:val="00143A88"/>
    <w:rsid w:val="00143FCA"/>
    <w:rsid w:val="00144CD3"/>
    <w:rsid w:val="00146CA4"/>
    <w:rsid w:val="001514AC"/>
    <w:rsid w:val="001538B2"/>
    <w:rsid w:val="00156852"/>
    <w:rsid w:val="00156BD3"/>
    <w:rsid w:val="00160F61"/>
    <w:rsid w:val="00166078"/>
    <w:rsid w:val="001674EB"/>
    <w:rsid w:val="00171180"/>
    <w:rsid w:val="001714B5"/>
    <w:rsid w:val="001731A4"/>
    <w:rsid w:val="0017440E"/>
    <w:rsid w:val="00176DDE"/>
    <w:rsid w:val="00181759"/>
    <w:rsid w:val="001828BC"/>
    <w:rsid w:val="00183612"/>
    <w:rsid w:val="00184240"/>
    <w:rsid w:val="00185441"/>
    <w:rsid w:val="001869FC"/>
    <w:rsid w:val="0019053F"/>
    <w:rsid w:val="00192569"/>
    <w:rsid w:val="00192694"/>
    <w:rsid w:val="00192EC4"/>
    <w:rsid w:val="00196FF2"/>
    <w:rsid w:val="00197BA4"/>
    <w:rsid w:val="001A1A81"/>
    <w:rsid w:val="001A3EB8"/>
    <w:rsid w:val="001A4178"/>
    <w:rsid w:val="001A6A47"/>
    <w:rsid w:val="001B2F2E"/>
    <w:rsid w:val="001B37F8"/>
    <w:rsid w:val="001B3FFA"/>
    <w:rsid w:val="001B4D56"/>
    <w:rsid w:val="001B53C7"/>
    <w:rsid w:val="001B64B2"/>
    <w:rsid w:val="001B6D7A"/>
    <w:rsid w:val="001C1C49"/>
    <w:rsid w:val="001C4F91"/>
    <w:rsid w:val="001C4FCC"/>
    <w:rsid w:val="001C5814"/>
    <w:rsid w:val="001D3330"/>
    <w:rsid w:val="001D61AF"/>
    <w:rsid w:val="001D6E79"/>
    <w:rsid w:val="001E1898"/>
    <w:rsid w:val="001E1D78"/>
    <w:rsid w:val="001E2302"/>
    <w:rsid w:val="001E4DF0"/>
    <w:rsid w:val="001E4F25"/>
    <w:rsid w:val="001E7061"/>
    <w:rsid w:val="001E7562"/>
    <w:rsid w:val="001F0609"/>
    <w:rsid w:val="001F16CD"/>
    <w:rsid w:val="001F205A"/>
    <w:rsid w:val="001F2414"/>
    <w:rsid w:val="001F252E"/>
    <w:rsid w:val="001F5C78"/>
    <w:rsid w:val="001F6208"/>
    <w:rsid w:val="001F648A"/>
    <w:rsid w:val="001F743A"/>
    <w:rsid w:val="0020118D"/>
    <w:rsid w:val="002015CA"/>
    <w:rsid w:val="002016DD"/>
    <w:rsid w:val="00201765"/>
    <w:rsid w:val="00202ED9"/>
    <w:rsid w:val="00202F8B"/>
    <w:rsid w:val="00203731"/>
    <w:rsid w:val="00203790"/>
    <w:rsid w:val="00203AFF"/>
    <w:rsid w:val="00205735"/>
    <w:rsid w:val="00210E77"/>
    <w:rsid w:val="002147C6"/>
    <w:rsid w:val="002152C6"/>
    <w:rsid w:val="00215D72"/>
    <w:rsid w:val="00217B14"/>
    <w:rsid w:val="00223BC6"/>
    <w:rsid w:val="00226BAB"/>
    <w:rsid w:val="00232C1F"/>
    <w:rsid w:val="00233D5E"/>
    <w:rsid w:val="00235619"/>
    <w:rsid w:val="002357CD"/>
    <w:rsid w:val="00237988"/>
    <w:rsid w:val="00240BBB"/>
    <w:rsid w:val="00243D3B"/>
    <w:rsid w:val="0024752E"/>
    <w:rsid w:val="00247B34"/>
    <w:rsid w:val="0025088C"/>
    <w:rsid w:val="002509CB"/>
    <w:rsid w:val="00251E27"/>
    <w:rsid w:val="00252079"/>
    <w:rsid w:val="00252B12"/>
    <w:rsid w:val="00255F41"/>
    <w:rsid w:val="00256863"/>
    <w:rsid w:val="002572E1"/>
    <w:rsid w:val="00257591"/>
    <w:rsid w:val="00257774"/>
    <w:rsid w:val="0026106C"/>
    <w:rsid w:val="00265680"/>
    <w:rsid w:val="0027024C"/>
    <w:rsid w:val="00273AE4"/>
    <w:rsid w:val="002748CA"/>
    <w:rsid w:val="00276AB8"/>
    <w:rsid w:val="00277A43"/>
    <w:rsid w:val="0028013A"/>
    <w:rsid w:val="0028119F"/>
    <w:rsid w:val="0028264A"/>
    <w:rsid w:val="00282F2D"/>
    <w:rsid w:val="002832A3"/>
    <w:rsid w:val="00283D64"/>
    <w:rsid w:val="002846EE"/>
    <w:rsid w:val="002849BE"/>
    <w:rsid w:val="00287837"/>
    <w:rsid w:val="00290504"/>
    <w:rsid w:val="00291FCF"/>
    <w:rsid w:val="00295520"/>
    <w:rsid w:val="00295AAB"/>
    <w:rsid w:val="00297195"/>
    <w:rsid w:val="002A00E5"/>
    <w:rsid w:val="002A0483"/>
    <w:rsid w:val="002A21E1"/>
    <w:rsid w:val="002A4E40"/>
    <w:rsid w:val="002A56EB"/>
    <w:rsid w:val="002A5C16"/>
    <w:rsid w:val="002A61F7"/>
    <w:rsid w:val="002A6264"/>
    <w:rsid w:val="002B1635"/>
    <w:rsid w:val="002B2C96"/>
    <w:rsid w:val="002B4006"/>
    <w:rsid w:val="002B46C5"/>
    <w:rsid w:val="002B4EDD"/>
    <w:rsid w:val="002B5F98"/>
    <w:rsid w:val="002B63CC"/>
    <w:rsid w:val="002B6747"/>
    <w:rsid w:val="002C091E"/>
    <w:rsid w:val="002C0DC3"/>
    <w:rsid w:val="002C4728"/>
    <w:rsid w:val="002C5660"/>
    <w:rsid w:val="002C6354"/>
    <w:rsid w:val="002D508B"/>
    <w:rsid w:val="002D51DA"/>
    <w:rsid w:val="002D54F2"/>
    <w:rsid w:val="002E0745"/>
    <w:rsid w:val="002E1608"/>
    <w:rsid w:val="002E19D5"/>
    <w:rsid w:val="002E56C6"/>
    <w:rsid w:val="002E592D"/>
    <w:rsid w:val="002E5AB3"/>
    <w:rsid w:val="002E638E"/>
    <w:rsid w:val="002E6A16"/>
    <w:rsid w:val="002E7AF8"/>
    <w:rsid w:val="002F5A0B"/>
    <w:rsid w:val="0030096D"/>
    <w:rsid w:val="003029C0"/>
    <w:rsid w:val="00303878"/>
    <w:rsid w:val="00304E39"/>
    <w:rsid w:val="0030576F"/>
    <w:rsid w:val="0030588A"/>
    <w:rsid w:val="003105F8"/>
    <w:rsid w:val="00310EF4"/>
    <w:rsid w:val="00312EFB"/>
    <w:rsid w:val="0031309C"/>
    <w:rsid w:val="003141A4"/>
    <w:rsid w:val="003167F4"/>
    <w:rsid w:val="003234CC"/>
    <w:rsid w:val="00326012"/>
    <w:rsid w:val="00330BB6"/>
    <w:rsid w:val="00334472"/>
    <w:rsid w:val="00335A43"/>
    <w:rsid w:val="003379B7"/>
    <w:rsid w:val="003404A7"/>
    <w:rsid w:val="00340CA7"/>
    <w:rsid w:val="00341AD2"/>
    <w:rsid w:val="003440D2"/>
    <w:rsid w:val="00344C12"/>
    <w:rsid w:val="0034627C"/>
    <w:rsid w:val="00347604"/>
    <w:rsid w:val="003510D4"/>
    <w:rsid w:val="003530D9"/>
    <w:rsid w:val="00353815"/>
    <w:rsid w:val="00355116"/>
    <w:rsid w:val="00357480"/>
    <w:rsid w:val="0036261B"/>
    <w:rsid w:val="003628C6"/>
    <w:rsid w:val="00362A1A"/>
    <w:rsid w:val="00364CD0"/>
    <w:rsid w:val="00366EB1"/>
    <w:rsid w:val="0036709C"/>
    <w:rsid w:val="003718C9"/>
    <w:rsid w:val="00371966"/>
    <w:rsid w:val="00375B27"/>
    <w:rsid w:val="00376801"/>
    <w:rsid w:val="00383CEE"/>
    <w:rsid w:val="0038534C"/>
    <w:rsid w:val="00396B2B"/>
    <w:rsid w:val="0039724F"/>
    <w:rsid w:val="003A3C79"/>
    <w:rsid w:val="003A4FA4"/>
    <w:rsid w:val="003A7147"/>
    <w:rsid w:val="003B1F27"/>
    <w:rsid w:val="003B3227"/>
    <w:rsid w:val="003B3344"/>
    <w:rsid w:val="003B3641"/>
    <w:rsid w:val="003B4FE1"/>
    <w:rsid w:val="003C2249"/>
    <w:rsid w:val="003C4333"/>
    <w:rsid w:val="003C49B9"/>
    <w:rsid w:val="003C502D"/>
    <w:rsid w:val="003C73E1"/>
    <w:rsid w:val="003C7DA5"/>
    <w:rsid w:val="003D2C3C"/>
    <w:rsid w:val="003D3411"/>
    <w:rsid w:val="003D6400"/>
    <w:rsid w:val="003D722E"/>
    <w:rsid w:val="003D72CD"/>
    <w:rsid w:val="003E299A"/>
    <w:rsid w:val="003E550B"/>
    <w:rsid w:val="003E6204"/>
    <w:rsid w:val="003E6357"/>
    <w:rsid w:val="003E7380"/>
    <w:rsid w:val="003E73A5"/>
    <w:rsid w:val="003F07AD"/>
    <w:rsid w:val="003F21AA"/>
    <w:rsid w:val="003F2C63"/>
    <w:rsid w:val="003F5907"/>
    <w:rsid w:val="003F5CE3"/>
    <w:rsid w:val="0040000A"/>
    <w:rsid w:val="004004D0"/>
    <w:rsid w:val="00400516"/>
    <w:rsid w:val="00400D65"/>
    <w:rsid w:val="00402EBA"/>
    <w:rsid w:val="00403B8F"/>
    <w:rsid w:val="004048B1"/>
    <w:rsid w:val="004048FC"/>
    <w:rsid w:val="0040679E"/>
    <w:rsid w:val="00411D32"/>
    <w:rsid w:val="004138CE"/>
    <w:rsid w:val="00413DE1"/>
    <w:rsid w:val="0041446D"/>
    <w:rsid w:val="004167CA"/>
    <w:rsid w:val="004167CC"/>
    <w:rsid w:val="00420D27"/>
    <w:rsid w:val="004231ED"/>
    <w:rsid w:val="00423688"/>
    <w:rsid w:val="00427621"/>
    <w:rsid w:val="00432CFA"/>
    <w:rsid w:val="0043312A"/>
    <w:rsid w:val="00435235"/>
    <w:rsid w:val="0043560E"/>
    <w:rsid w:val="0043720A"/>
    <w:rsid w:val="004419FD"/>
    <w:rsid w:val="00442E49"/>
    <w:rsid w:val="0044333E"/>
    <w:rsid w:val="00444A97"/>
    <w:rsid w:val="00444AB5"/>
    <w:rsid w:val="00444ADD"/>
    <w:rsid w:val="004453BA"/>
    <w:rsid w:val="00445604"/>
    <w:rsid w:val="00445F14"/>
    <w:rsid w:val="00446596"/>
    <w:rsid w:val="00450041"/>
    <w:rsid w:val="004504BC"/>
    <w:rsid w:val="004526C5"/>
    <w:rsid w:val="00452A5F"/>
    <w:rsid w:val="00453073"/>
    <w:rsid w:val="0045346B"/>
    <w:rsid w:val="00454565"/>
    <w:rsid w:val="00455822"/>
    <w:rsid w:val="00455ED0"/>
    <w:rsid w:val="00457C60"/>
    <w:rsid w:val="00464EBE"/>
    <w:rsid w:val="0046669C"/>
    <w:rsid w:val="00466844"/>
    <w:rsid w:val="004702CB"/>
    <w:rsid w:val="00470A43"/>
    <w:rsid w:val="004715EC"/>
    <w:rsid w:val="0047176C"/>
    <w:rsid w:val="004740E4"/>
    <w:rsid w:val="00477419"/>
    <w:rsid w:val="00481225"/>
    <w:rsid w:val="00482051"/>
    <w:rsid w:val="00482D26"/>
    <w:rsid w:val="00485403"/>
    <w:rsid w:val="00486E61"/>
    <w:rsid w:val="00487BB5"/>
    <w:rsid w:val="00487FF8"/>
    <w:rsid w:val="004905B0"/>
    <w:rsid w:val="0049379D"/>
    <w:rsid w:val="0049411E"/>
    <w:rsid w:val="004A0C9D"/>
    <w:rsid w:val="004A1B2D"/>
    <w:rsid w:val="004A3177"/>
    <w:rsid w:val="004A3CAC"/>
    <w:rsid w:val="004A6A42"/>
    <w:rsid w:val="004B0241"/>
    <w:rsid w:val="004B0817"/>
    <w:rsid w:val="004B1445"/>
    <w:rsid w:val="004B1983"/>
    <w:rsid w:val="004B2920"/>
    <w:rsid w:val="004B39D4"/>
    <w:rsid w:val="004B43C7"/>
    <w:rsid w:val="004B5B1B"/>
    <w:rsid w:val="004B5E77"/>
    <w:rsid w:val="004C1AC1"/>
    <w:rsid w:val="004C229E"/>
    <w:rsid w:val="004C2500"/>
    <w:rsid w:val="004C49CE"/>
    <w:rsid w:val="004C58D9"/>
    <w:rsid w:val="004C6B8B"/>
    <w:rsid w:val="004C705A"/>
    <w:rsid w:val="004D0501"/>
    <w:rsid w:val="004D2324"/>
    <w:rsid w:val="004D4BD3"/>
    <w:rsid w:val="004D63A0"/>
    <w:rsid w:val="004D6824"/>
    <w:rsid w:val="004E084D"/>
    <w:rsid w:val="004E198C"/>
    <w:rsid w:val="004E1DF4"/>
    <w:rsid w:val="004E3B8C"/>
    <w:rsid w:val="004E489F"/>
    <w:rsid w:val="004F2385"/>
    <w:rsid w:val="004F3787"/>
    <w:rsid w:val="004F4DC9"/>
    <w:rsid w:val="004F4E89"/>
    <w:rsid w:val="004F5B1D"/>
    <w:rsid w:val="004F5DFE"/>
    <w:rsid w:val="00500E9F"/>
    <w:rsid w:val="00500F23"/>
    <w:rsid w:val="005023AD"/>
    <w:rsid w:val="00502EF5"/>
    <w:rsid w:val="005030A5"/>
    <w:rsid w:val="0050519E"/>
    <w:rsid w:val="00506E37"/>
    <w:rsid w:val="00507D98"/>
    <w:rsid w:val="0051168B"/>
    <w:rsid w:val="00511FD7"/>
    <w:rsid w:val="005124E4"/>
    <w:rsid w:val="00513B9F"/>
    <w:rsid w:val="00514CF7"/>
    <w:rsid w:val="005201AF"/>
    <w:rsid w:val="00520D7F"/>
    <w:rsid w:val="00522193"/>
    <w:rsid w:val="0052454E"/>
    <w:rsid w:val="00524D03"/>
    <w:rsid w:val="0052522D"/>
    <w:rsid w:val="00526952"/>
    <w:rsid w:val="00526A80"/>
    <w:rsid w:val="005276B7"/>
    <w:rsid w:val="005276BD"/>
    <w:rsid w:val="00530DA3"/>
    <w:rsid w:val="00531A03"/>
    <w:rsid w:val="00534010"/>
    <w:rsid w:val="00534EBB"/>
    <w:rsid w:val="00537835"/>
    <w:rsid w:val="00541DD0"/>
    <w:rsid w:val="00541ED4"/>
    <w:rsid w:val="00542898"/>
    <w:rsid w:val="00543905"/>
    <w:rsid w:val="00544C04"/>
    <w:rsid w:val="00547028"/>
    <w:rsid w:val="00551425"/>
    <w:rsid w:val="00555612"/>
    <w:rsid w:val="005578E2"/>
    <w:rsid w:val="005601E3"/>
    <w:rsid w:val="005640D5"/>
    <w:rsid w:val="005659F7"/>
    <w:rsid w:val="00571AD9"/>
    <w:rsid w:val="00571EB5"/>
    <w:rsid w:val="00571F11"/>
    <w:rsid w:val="0057250F"/>
    <w:rsid w:val="0057374F"/>
    <w:rsid w:val="0057414D"/>
    <w:rsid w:val="005769A6"/>
    <w:rsid w:val="00580460"/>
    <w:rsid w:val="00585A21"/>
    <w:rsid w:val="0058634D"/>
    <w:rsid w:val="005875D1"/>
    <w:rsid w:val="005909C5"/>
    <w:rsid w:val="00591258"/>
    <w:rsid w:val="0059158B"/>
    <w:rsid w:val="00593F09"/>
    <w:rsid w:val="00594199"/>
    <w:rsid w:val="00594B6B"/>
    <w:rsid w:val="00594CC8"/>
    <w:rsid w:val="00594D06"/>
    <w:rsid w:val="00595185"/>
    <w:rsid w:val="00595DBA"/>
    <w:rsid w:val="00596EB6"/>
    <w:rsid w:val="005979AC"/>
    <w:rsid w:val="005A04C5"/>
    <w:rsid w:val="005A1BFC"/>
    <w:rsid w:val="005A3203"/>
    <w:rsid w:val="005A44A4"/>
    <w:rsid w:val="005A54E1"/>
    <w:rsid w:val="005B048F"/>
    <w:rsid w:val="005B05C9"/>
    <w:rsid w:val="005B3655"/>
    <w:rsid w:val="005B3674"/>
    <w:rsid w:val="005B4019"/>
    <w:rsid w:val="005B5335"/>
    <w:rsid w:val="005B766A"/>
    <w:rsid w:val="005C4D74"/>
    <w:rsid w:val="005C74CE"/>
    <w:rsid w:val="005D1C3F"/>
    <w:rsid w:val="005D25D0"/>
    <w:rsid w:val="005D3869"/>
    <w:rsid w:val="005D38B2"/>
    <w:rsid w:val="005D5232"/>
    <w:rsid w:val="005D5657"/>
    <w:rsid w:val="005D59A0"/>
    <w:rsid w:val="005E15BC"/>
    <w:rsid w:val="005E5358"/>
    <w:rsid w:val="005E5364"/>
    <w:rsid w:val="005F06A0"/>
    <w:rsid w:val="005F22E5"/>
    <w:rsid w:val="005F2610"/>
    <w:rsid w:val="005F307B"/>
    <w:rsid w:val="005F3E01"/>
    <w:rsid w:val="005F5441"/>
    <w:rsid w:val="005F5EAB"/>
    <w:rsid w:val="005F5FAB"/>
    <w:rsid w:val="005F6E00"/>
    <w:rsid w:val="00600A22"/>
    <w:rsid w:val="00600B09"/>
    <w:rsid w:val="006011F4"/>
    <w:rsid w:val="00601288"/>
    <w:rsid w:val="006021B3"/>
    <w:rsid w:val="006060D9"/>
    <w:rsid w:val="00606367"/>
    <w:rsid w:val="00610FAB"/>
    <w:rsid w:val="006116B8"/>
    <w:rsid w:val="00611B97"/>
    <w:rsid w:val="006165BC"/>
    <w:rsid w:val="006214B5"/>
    <w:rsid w:val="006217CC"/>
    <w:rsid w:val="006228C4"/>
    <w:rsid w:val="0062291A"/>
    <w:rsid w:val="006234D9"/>
    <w:rsid w:val="00627D42"/>
    <w:rsid w:val="0063016D"/>
    <w:rsid w:val="006307A6"/>
    <w:rsid w:val="00632A1A"/>
    <w:rsid w:val="006332B3"/>
    <w:rsid w:val="00633557"/>
    <w:rsid w:val="00637083"/>
    <w:rsid w:val="00637606"/>
    <w:rsid w:val="00637648"/>
    <w:rsid w:val="006416DB"/>
    <w:rsid w:val="00641A0E"/>
    <w:rsid w:val="006479AB"/>
    <w:rsid w:val="00651683"/>
    <w:rsid w:val="00651BC0"/>
    <w:rsid w:val="0065209C"/>
    <w:rsid w:val="006525AA"/>
    <w:rsid w:val="00655865"/>
    <w:rsid w:val="00655EF3"/>
    <w:rsid w:val="00660660"/>
    <w:rsid w:val="006608B9"/>
    <w:rsid w:val="00661E4D"/>
    <w:rsid w:val="00663249"/>
    <w:rsid w:val="0066364E"/>
    <w:rsid w:val="00663E20"/>
    <w:rsid w:val="00665B06"/>
    <w:rsid w:val="00665E2D"/>
    <w:rsid w:val="00670329"/>
    <w:rsid w:val="00670EF2"/>
    <w:rsid w:val="00672838"/>
    <w:rsid w:val="00673ECE"/>
    <w:rsid w:val="006759BB"/>
    <w:rsid w:val="00684718"/>
    <w:rsid w:val="00691A85"/>
    <w:rsid w:val="006966E6"/>
    <w:rsid w:val="006A0913"/>
    <w:rsid w:val="006B1FA0"/>
    <w:rsid w:val="006B3EB7"/>
    <w:rsid w:val="006B4469"/>
    <w:rsid w:val="006B4648"/>
    <w:rsid w:val="006B542D"/>
    <w:rsid w:val="006B64F5"/>
    <w:rsid w:val="006B772B"/>
    <w:rsid w:val="006C0D68"/>
    <w:rsid w:val="006C0F92"/>
    <w:rsid w:val="006C10CB"/>
    <w:rsid w:val="006C29CD"/>
    <w:rsid w:val="006C4695"/>
    <w:rsid w:val="006C6219"/>
    <w:rsid w:val="006C628F"/>
    <w:rsid w:val="006C6EE3"/>
    <w:rsid w:val="006D24F2"/>
    <w:rsid w:val="006D37E8"/>
    <w:rsid w:val="006D5F68"/>
    <w:rsid w:val="006D6759"/>
    <w:rsid w:val="006D7256"/>
    <w:rsid w:val="006E32A5"/>
    <w:rsid w:val="006E5E90"/>
    <w:rsid w:val="006E7F6E"/>
    <w:rsid w:val="006F42DC"/>
    <w:rsid w:val="00700A46"/>
    <w:rsid w:val="00700E81"/>
    <w:rsid w:val="00702BE6"/>
    <w:rsid w:val="00702C14"/>
    <w:rsid w:val="00703742"/>
    <w:rsid w:val="007058E2"/>
    <w:rsid w:val="0070683C"/>
    <w:rsid w:val="007079B6"/>
    <w:rsid w:val="00710BE1"/>
    <w:rsid w:val="00713056"/>
    <w:rsid w:val="00714152"/>
    <w:rsid w:val="00717B07"/>
    <w:rsid w:val="00720A54"/>
    <w:rsid w:val="00722783"/>
    <w:rsid w:val="0072389A"/>
    <w:rsid w:val="00723BE0"/>
    <w:rsid w:val="00724AA7"/>
    <w:rsid w:val="0072659E"/>
    <w:rsid w:val="00727A4A"/>
    <w:rsid w:val="00736496"/>
    <w:rsid w:val="00741DCF"/>
    <w:rsid w:val="00743C50"/>
    <w:rsid w:val="007452B6"/>
    <w:rsid w:val="007454B9"/>
    <w:rsid w:val="0074713D"/>
    <w:rsid w:val="007525E5"/>
    <w:rsid w:val="00753BDF"/>
    <w:rsid w:val="00754E51"/>
    <w:rsid w:val="00757257"/>
    <w:rsid w:val="00757715"/>
    <w:rsid w:val="00762CE3"/>
    <w:rsid w:val="00763EC6"/>
    <w:rsid w:val="007653CE"/>
    <w:rsid w:val="0077191E"/>
    <w:rsid w:val="00773A0F"/>
    <w:rsid w:val="00774154"/>
    <w:rsid w:val="00774B7F"/>
    <w:rsid w:val="00776458"/>
    <w:rsid w:val="00776600"/>
    <w:rsid w:val="007767F3"/>
    <w:rsid w:val="00780800"/>
    <w:rsid w:val="00780EDB"/>
    <w:rsid w:val="00782202"/>
    <w:rsid w:val="00791B23"/>
    <w:rsid w:val="007921F7"/>
    <w:rsid w:val="007939CD"/>
    <w:rsid w:val="00794F3A"/>
    <w:rsid w:val="0079603E"/>
    <w:rsid w:val="00797C0B"/>
    <w:rsid w:val="00797DAF"/>
    <w:rsid w:val="007A0847"/>
    <w:rsid w:val="007A3AF6"/>
    <w:rsid w:val="007A4226"/>
    <w:rsid w:val="007A4CF6"/>
    <w:rsid w:val="007A7612"/>
    <w:rsid w:val="007B0962"/>
    <w:rsid w:val="007B1890"/>
    <w:rsid w:val="007B1DD0"/>
    <w:rsid w:val="007B27EA"/>
    <w:rsid w:val="007B2B3A"/>
    <w:rsid w:val="007B30BB"/>
    <w:rsid w:val="007B6E8E"/>
    <w:rsid w:val="007C0D81"/>
    <w:rsid w:val="007C1A1A"/>
    <w:rsid w:val="007C7A45"/>
    <w:rsid w:val="007D1A50"/>
    <w:rsid w:val="007D2A64"/>
    <w:rsid w:val="007D2EE3"/>
    <w:rsid w:val="007D3355"/>
    <w:rsid w:val="007D6070"/>
    <w:rsid w:val="007E0696"/>
    <w:rsid w:val="007E10A1"/>
    <w:rsid w:val="007E1335"/>
    <w:rsid w:val="007E3A6B"/>
    <w:rsid w:val="007E5754"/>
    <w:rsid w:val="007E5A2E"/>
    <w:rsid w:val="007F0FEA"/>
    <w:rsid w:val="007F1939"/>
    <w:rsid w:val="007F62C8"/>
    <w:rsid w:val="007F6409"/>
    <w:rsid w:val="007F6857"/>
    <w:rsid w:val="007F70AF"/>
    <w:rsid w:val="007F7497"/>
    <w:rsid w:val="00802F5A"/>
    <w:rsid w:val="00804E6F"/>
    <w:rsid w:val="00805FA2"/>
    <w:rsid w:val="008061DF"/>
    <w:rsid w:val="00807184"/>
    <w:rsid w:val="00807795"/>
    <w:rsid w:val="0081034B"/>
    <w:rsid w:val="00813B72"/>
    <w:rsid w:val="00814304"/>
    <w:rsid w:val="00820E1C"/>
    <w:rsid w:val="00821200"/>
    <w:rsid w:val="008216A1"/>
    <w:rsid w:val="00822C9A"/>
    <w:rsid w:val="0082322C"/>
    <w:rsid w:val="0082451C"/>
    <w:rsid w:val="0082464B"/>
    <w:rsid w:val="0083168B"/>
    <w:rsid w:val="00833010"/>
    <w:rsid w:val="00833398"/>
    <w:rsid w:val="00834774"/>
    <w:rsid w:val="008351BD"/>
    <w:rsid w:val="008353E3"/>
    <w:rsid w:val="0083577B"/>
    <w:rsid w:val="0084081F"/>
    <w:rsid w:val="00840E6B"/>
    <w:rsid w:val="008428A9"/>
    <w:rsid w:val="008431A8"/>
    <w:rsid w:val="00843ABF"/>
    <w:rsid w:val="00843CF2"/>
    <w:rsid w:val="00844DC6"/>
    <w:rsid w:val="008453E6"/>
    <w:rsid w:val="0084586F"/>
    <w:rsid w:val="00850676"/>
    <w:rsid w:val="00851494"/>
    <w:rsid w:val="00853F73"/>
    <w:rsid w:val="00854215"/>
    <w:rsid w:val="008556BE"/>
    <w:rsid w:val="00855EC6"/>
    <w:rsid w:val="00861F81"/>
    <w:rsid w:val="0087062F"/>
    <w:rsid w:val="0087227B"/>
    <w:rsid w:val="00875F56"/>
    <w:rsid w:val="008764E2"/>
    <w:rsid w:val="00876BDD"/>
    <w:rsid w:val="00876BE5"/>
    <w:rsid w:val="0088042B"/>
    <w:rsid w:val="00880731"/>
    <w:rsid w:val="008844EA"/>
    <w:rsid w:val="00884CA1"/>
    <w:rsid w:val="00885AB4"/>
    <w:rsid w:val="00886A94"/>
    <w:rsid w:val="00890A2C"/>
    <w:rsid w:val="008929F2"/>
    <w:rsid w:val="00893AAB"/>
    <w:rsid w:val="008949F0"/>
    <w:rsid w:val="00897DAC"/>
    <w:rsid w:val="008A2732"/>
    <w:rsid w:val="008A4464"/>
    <w:rsid w:val="008A53F5"/>
    <w:rsid w:val="008A5885"/>
    <w:rsid w:val="008A64A3"/>
    <w:rsid w:val="008B03D7"/>
    <w:rsid w:val="008B0EEB"/>
    <w:rsid w:val="008B10BE"/>
    <w:rsid w:val="008B1E9B"/>
    <w:rsid w:val="008B2016"/>
    <w:rsid w:val="008B27BA"/>
    <w:rsid w:val="008B2E7D"/>
    <w:rsid w:val="008B4440"/>
    <w:rsid w:val="008B4455"/>
    <w:rsid w:val="008B4AAA"/>
    <w:rsid w:val="008B578D"/>
    <w:rsid w:val="008B5948"/>
    <w:rsid w:val="008B62BD"/>
    <w:rsid w:val="008B64B2"/>
    <w:rsid w:val="008B76AD"/>
    <w:rsid w:val="008B7A98"/>
    <w:rsid w:val="008C0643"/>
    <w:rsid w:val="008C1127"/>
    <w:rsid w:val="008C1AAD"/>
    <w:rsid w:val="008C31C8"/>
    <w:rsid w:val="008C3B7B"/>
    <w:rsid w:val="008C4C92"/>
    <w:rsid w:val="008C50C6"/>
    <w:rsid w:val="008C55BB"/>
    <w:rsid w:val="008C589E"/>
    <w:rsid w:val="008C5F31"/>
    <w:rsid w:val="008C6B5F"/>
    <w:rsid w:val="008D13FA"/>
    <w:rsid w:val="008D2EF7"/>
    <w:rsid w:val="008D5CE4"/>
    <w:rsid w:val="008E0D92"/>
    <w:rsid w:val="008E17D8"/>
    <w:rsid w:val="008E18D4"/>
    <w:rsid w:val="008E48CC"/>
    <w:rsid w:val="008F1F44"/>
    <w:rsid w:val="008F6CAF"/>
    <w:rsid w:val="00902DE4"/>
    <w:rsid w:val="0090352A"/>
    <w:rsid w:val="009048F7"/>
    <w:rsid w:val="00904B62"/>
    <w:rsid w:val="00905166"/>
    <w:rsid w:val="00906089"/>
    <w:rsid w:val="0091145E"/>
    <w:rsid w:val="00911B0F"/>
    <w:rsid w:val="00911F15"/>
    <w:rsid w:val="009124F8"/>
    <w:rsid w:val="00912C6E"/>
    <w:rsid w:val="00913612"/>
    <w:rsid w:val="00914209"/>
    <w:rsid w:val="0091681A"/>
    <w:rsid w:val="009173F5"/>
    <w:rsid w:val="0091750A"/>
    <w:rsid w:val="00917C49"/>
    <w:rsid w:val="00917D6D"/>
    <w:rsid w:val="00920612"/>
    <w:rsid w:val="00921162"/>
    <w:rsid w:val="009217A0"/>
    <w:rsid w:val="00924B5A"/>
    <w:rsid w:val="0093149A"/>
    <w:rsid w:val="009319C4"/>
    <w:rsid w:val="00932826"/>
    <w:rsid w:val="00933826"/>
    <w:rsid w:val="00933945"/>
    <w:rsid w:val="009347E6"/>
    <w:rsid w:val="009354F3"/>
    <w:rsid w:val="00940D6C"/>
    <w:rsid w:val="009410E4"/>
    <w:rsid w:val="00942176"/>
    <w:rsid w:val="00945264"/>
    <w:rsid w:val="009514FC"/>
    <w:rsid w:val="00953C10"/>
    <w:rsid w:val="00955052"/>
    <w:rsid w:val="00955DC4"/>
    <w:rsid w:val="00955F7B"/>
    <w:rsid w:val="00955FDC"/>
    <w:rsid w:val="00957091"/>
    <w:rsid w:val="00957F69"/>
    <w:rsid w:val="00962307"/>
    <w:rsid w:val="00962BF9"/>
    <w:rsid w:val="00962D16"/>
    <w:rsid w:val="009646F5"/>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28D8"/>
    <w:rsid w:val="00993BF6"/>
    <w:rsid w:val="00995A11"/>
    <w:rsid w:val="00996418"/>
    <w:rsid w:val="009A026E"/>
    <w:rsid w:val="009A2049"/>
    <w:rsid w:val="009A2D1E"/>
    <w:rsid w:val="009A3E84"/>
    <w:rsid w:val="009A459E"/>
    <w:rsid w:val="009A5CFB"/>
    <w:rsid w:val="009B02FE"/>
    <w:rsid w:val="009B14BF"/>
    <w:rsid w:val="009B16B0"/>
    <w:rsid w:val="009B1FF8"/>
    <w:rsid w:val="009B35E1"/>
    <w:rsid w:val="009B37B6"/>
    <w:rsid w:val="009B4D7A"/>
    <w:rsid w:val="009B5957"/>
    <w:rsid w:val="009B5AE8"/>
    <w:rsid w:val="009B5B26"/>
    <w:rsid w:val="009B5F93"/>
    <w:rsid w:val="009B646C"/>
    <w:rsid w:val="009B69F3"/>
    <w:rsid w:val="009C030C"/>
    <w:rsid w:val="009C0F63"/>
    <w:rsid w:val="009C1C3A"/>
    <w:rsid w:val="009C20E1"/>
    <w:rsid w:val="009C2367"/>
    <w:rsid w:val="009C6F81"/>
    <w:rsid w:val="009D0BDA"/>
    <w:rsid w:val="009D38F3"/>
    <w:rsid w:val="009D41D5"/>
    <w:rsid w:val="009D4705"/>
    <w:rsid w:val="009D4E5A"/>
    <w:rsid w:val="009D5DBD"/>
    <w:rsid w:val="009D624A"/>
    <w:rsid w:val="009D6746"/>
    <w:rsid w:val="009D6A12"/>
    <w:rsid w:val="009E01DA"/>
    <w:rsid w:val="009E0AB8"/>
    <w:rsid w:val="009E274E"/>
    <w:rsid w:val="009E58B3"/>
    <w:rsid w:val="009E5A1F"/>
    <w:rsid w:val="009E5CEE"/>
    <w:rsid w:val="009E799D"/>
    <w:rsid w:val="009F0EF2"/>
    <w:rsid w:val="009F1605"/>
    <w:rsid w:val="009F17A0"/>
    <w:rsid w:val="009F1B4A"/>
    <w:rsid w:val="009F1F08"/>
    <w:rsid w:val="009F3B9F"/>
    <w:rsid w:val="009F52EF"/>
    <w:rsid w:val="009F57F8"/>
    <w:rsid w:val="00A00506"/>
    <w:rsid w:val="00A0218A"/>
    <w:rsid w:val="00A05002"/>
    <w:rsid w:val="00A0785A"/>
    <w:rsid w:val="00A1084B"/>
    <w:rsid w:val="00A124C1"/>
    <w:rsid w:val="00A1335F"/>
    <w:rsid w:val="00A15854"/>
    <w:rsid w:val="00A20C4E"/>
    <w:rsid w:val="00A228D3"/>
    <w:rsid w:val="00A22A2B"/>
    <w:rsid w:val="00A22FA3"/>
    <w:rsid w:val="00A2772E"/>
    <w:rsid w:val="00A311C8"/>
    <w:rsid w:val="00A32A82"/>
    <w:rsid w:val="00A35BC1"/>
    <w:rsid w:val="00A40422"/>
    <w:rsid w:val="00A40789"/>
    <w:rsid w:val="00A40EC6"/>
    <w:rsid w:val="00A411FB"/>
    <w:rsid w:val="00A42FE8"/>
    <w:rsid w:val="00A43DAD"/>
    <w:rsid w:val="00A4448E"/>
    <w:rsid w:val="00A457CA"/>
    <w:rsid w:val="00A458E0"/>
    <w:rsid w:val="00A4610F"/>
    <w:rsid w:val="00A51C64"/>
    <w:rsid w:val="00A525C0"/>
    <w:rsid w:val="00A57CE9"/>
    <w:rsid w:val="00A603F5"/>
    <w:rsid w:val="00A609F1"/>
    <w:rsid w:val="00A64478"/>
    <w:rsid w:val="00A65B90"/>
    <w:rsid w:val="00A66385"/>
    <w:rsid w:val="00A6717B"/>
    <w:rsid w:val="00A71DF0"/>
    <w:rsid w:val="00A720BB"/>
    <w:rsid w:val="00A736FA"/>
    <w:rsid w:val="00A764D9"/>
    <w:rsid w:val="00A80C78"/>
    <w:rsid w:val="00A87184"/>
    <w:rsid w:val="00A87F62"/>
    <w:rsid w:val="00A90233"/>
    <w:rsid w:val="00A93DF0"/>
    <w:rsid w:val="00A95400"/>
    <w:rsid w:val="00A96F54"/>
    <w:rsid w:val="00A97C7F"/>
    <w:rsid w:val="00AA23F2"/>
    <w:rsid w:val="00AA5487"/>
    <w:rsid w:val="00AA7345"/>
    <w:rsid w:val="00AA7D62"/>
    <w:rsid w:val="00AB058A"/>
    <w:rsid w:val="00AB292B"/>
    <w:rsid w:val="00AB2D41"/>
    <w:rsid w:val="00AB3DEA"/>
    <w:rsid w:val="00AB793C"/>
    <w:rsid w:val="00AB7A01"/>
    <w:rsid w:val="00AC237B"/>
    <w:rsid w:val="00AC2F0E"/>
    <w:rsid w:val="00AC3797"/>
    <w:rsid w:val="00AC3BF7"/>
    <w:rsid w:val="00AC5893"/>
    <w:rsid w:val="00AC5F09"/>
    <w:rsid w:val="00AD398A"/>
    <w:rsid w:val="00AD5D66"/>
    <w:rsid w:val="00AE112A"/>
    <w:rsid w:val="00AE128F"/>
    <w:rsid w:val="00AE20EA"/>
    <w:rsid w:val="00AE2B25"/>
    <w:rsid w:val="00AE2CB0"/>
    <w:rsid w:val="00AE2FF1"/>
    <w:rsid w:val="00AE419D"/>
    <w:rsid w:val="00AE425E"/>
    <w:rsid w:val="00AE4652"/>
    <w:rsid w:val="00AF1A92"/>
    <w:rsid w:val="00AF223B"/>
    <w:rsid w:val="00AF4A55"/>
    <w:rsid w:val="00AF4AF4"/>
    <w:rsid w:val="00AF686A"/>
    <w:rsid w:val="00AF7061"/>
    <w:rsid w:val="00B01FC4"/>
    <w:rsid w:val="00B023EE"/>
    <w:rsid w:val="00B0462E"/>
    <w:rsid w:val="00B04A48"/>
    <w:rsid w:val="00B06105"/>
    <w:rsid w:val="00B105F7"/>
    <w:rsid w:val="00B12A03"/>
    <w:rsid w:val="00B139CD"/>
    <w:rsid w:val="00B1668E"/>
    <w:rsid w:val="00B22F43"/>
    <w:rsid w:val="00B2539D"/>
    <w:rsid w:val="00B259A7"/>
    <w:rsid w:val="00B260FD"/>
    <w:rsid w:val="00B31F69"/>
    <w:rsid w:val="00B356B5"/>
    <w:rsid w:val="00B413C1"/>
    <w:rsid w:val="00B44163"/>
    <w:rsid w:val="00B46148"/>
    <w:rsid w:val="00B4702E"/>
    <w:rsid w:val="00B478FF"/>
    <w:rsid w:val="00B47C0E"/>
    <w:rsid w:val="00B51D57"/>
    <w:rsid w:val="00B54BBC"/>
    <w:rsid w:val="00B56D04"/>
    <w:rsid w:val="00B60EFD"/>
    <w:rsid w:val="00B63019"/>
    <w:rsid w:val="00B63CD8"/>
    <w:rsid w:val="00B65D07"/>
    <w:rsid w:val="00B66DA2"/>
    <w:rsid w:val="00B66E0B"/>
    <w:rsid w:val="00B7644C"/>
    <w:rsid w:val="00B80DA3"/>
    <w:rsid w:val="00B82106"/>
    <w:rsid w:val="00B854DC"/>
    <w:rsid w:val="00B874F2"/>
    <w:rsid w:val="00B87990"/>
    <w:rsid w:val="00B901F9"/>
    <w:rsid w:val="00B90C2C"/>
    <w:rsid w:val="00B938F3"/>
    <w:rsid w:val="00B939C0"/>
    <w:rsid w:val="00B9512D"/>
    <w:rsid w:val="00B95539"/>
    <w:rsid w:val="00BB2390"/>
    <w:rsid w:val="00BB2945"/>
    <w:rsid w:val="00BB2C12"/>
    <w:rsid w:val="00BB4382"/>
    <w:rsid w:val="00BC173A"/>
    <w:rsid w:val="00BC742D"/>
    <w:rsid w:val="00BD1523"/>
    <w:rsid w:val="00BD1959"/>
    <w:rsid w:val="00BD29CA"/>
    <w:rsid w:val="00BD2C65"/>
    <w:rsid w:val="00BD40BF"/>
    <w:rsid w:val="00BE1AFB"/>
    <w:rsid w:val="00BE269F"/>
    <w:rsid w:val="00BE3CC1"/>
    <w:rsid w:val="00BE45B3"/>
    <w:rsid w:val="00BE5400"/>
    <w:rsid w:val="00BE660D"/>
    <w:rsid w:val="00BE6CFD"/>
    <w:rsid w:val="00BF0D67"/>
    <w:rsid w:val="00BF312B"/>
    <w:rsid w:val="00BF42C5"/>
    <w:rsid w:val="00BF44C1"/>
    <w:rsid w:val="00BF4EE3"/>
    <w:rsid w:val="00BF6DD1"/>
    <w:rsid w:val="00C00962"/>
    <w:rsid w:val="00C0120A"/>
    <w:rsid w:val="00C023F6"/>
    <w:rsid w:val="00C0340C"/>
    <w:rsid w:val="00C045A8"/>
    <w:rsid w:val="00C04753"/>
    <w:rsid w:val="00C05474"/>
    <w:rsid w:val="00C05C65"/>
    <w:rsid w:val="00C05EAA"/>
    <w:rsid w:val="00C063CE"/>
    <w:rsid w:val="00C068FC"/>
    <w:rsid w:val="00C07BF7"/>
    <w:rsid w:val="00C10C6E"/>
    <w:rsid w:val="00C12A81"/>
    <w:rsid w:val="00C13BC3"/>
    <w:rsid w:val="00C17BF6"/>
    <w:rsid w:val="00C21BEB"/>
    <w:rsid w:val="00C245B0"/>
    <w:rsid w:val="00C30BE6"/>
    <w:rsid w:val="00C30CB0"/>
    <w:rsid w:val="00C350E4"/>
    <w:rsid w:val="00C356C8"/>
    <w:rsid w:val="00C3629F"/>
    <w:rsid w:val="00C4027E"/>
    <w:rsid w:val="00C41B27"/>
    <w:rsid w:val="00C4411F"/>
    <w:rsid w:val="00C44D59"/>
    <w:rsid w:val="00C45097"/>
    <w:rsid w:val="00C454B5"/>
    <w:rsid w:val="00C46F46"/>
    <w:rsid w:val="00C47953"/>
    <w:rsid w:val="00C479D7"/>
    <w:rsid w:val="00C5190C"/>
    <w:rsid w:val="00C52A19"/>
    <w:rsid w:val="00C5638F"/>
    <w:rsid w:val="00C565BA"/>
    <w:rsid w:val="00C571D3"/>
    <w:rsid w:val="00C57D79"/>
    <w:rsid w:val="00C60DC7"/>
    <w:rsid w:val="00C61474"/>
    <w:rsid w:val="00C62180"/>
    <w:rsid w:val="00C62EB8"/>
    <w:rsid w:val="00C70A5F"/>
    <w:rsid w:val="00C71196"/>
    <w:rsid w:val="00C74DBB"/>
    <w:rsid w:val="00C75696"/>
    <w:rsid w:val="00C765AB"/>
    <w:rsid w:val="00C77926"/>
    <w:rsid w:val="00C87191"/>
    <w:rsid w:val="00C90091"/>
    <w:rsid w:val="00C92DA8"/>
    <w:rsid w:val="00C9555A"/>
    <w:rsid w:val="00CA0954"/>
    <w:rsid w:val="00CA4221"/>
    <w:rsid w:val="00CA4458"/>
    <w:rsid w:val="00CA561F"/>
    <w:rsid w:val="00CA6C49"/>
    <w:rsid w:val="00CA7C48"/>
    <w:rsid w:val="00CB2353"/>
    <w:rsid w:val="00CB435F"/>
    <w:rsid w:val="00CB5F1F"/>
    <w:rsid w:val="00CB6BFA"/>
    <w:rsid w:val="00CB6E62"/>
    <w:rsid w:val="00CB72B3"/>
    <w:rsid w:val="00CB7964"/>
    <w:rsid w:val="00CC032E"/>
    <w:rsid w:val="00CC3EF2"/>
    <w:rsid w:val="00CC4064"/>
    <w:rsid w:val="00CC55E8"/>
    <w:rsid w:val="00CC5A65"/>
    <w:rsid w:val="00CC61CD"/>
    <w:rsid w:val="00CD0ADA"/>
    <w:rsid w:val="00CD1110"/>
    <w:rsid w:val="00CD201B"/>
    <w:rsid w:val="00CD276B"/>
    <w:rsid w:val="00CD2D39"/>
    <w:rsid w:val="00CD36AC"/>
    <w:rsid w:val="00CD3940"/>
    <w:rsid w:val="00CD66CD"/>
    <w:rsid w:val="00CD7FFC"/>
    <w:rsid w:val="00CE1E25"/>
    <w:rsid w:val="00CE2023"/>
    <w:rsid w:val="00CE39EB"/>
    <w:rsid w:val="00CF0C5D"/>
    <w:rsid w:val="00CF17E7"/>
    <w:rsid w:val="00CF4554"/>
    <w:rsid w:val="00CF4685"/>
    <w:rsid w:val="00CF4914"/>
    <w:rsid w:val="00CF777A"/>
    <w:rsid w:val="00D00E19"/>
    <w:rsid w:val="00D0397C"/>
    <w:rsid w:val="00D06AA0"/>
    <w:rsid w:val="00D159B7"/>
    <w:rsid w:val="00D22189"/>
    <w:rsid w:val="00D2564C"/>
    <w:rsid w:val="00D26622"/>
    <w:rsid w:val="00D30489"/>
    <w:rsid w:val="00D31B23"/>
    <w:rsid w:val="00D34927"/>
    <w:rsid w:val="00D36780"/>
    <w:rsid w:val="00D37F7C"/>
    <w:rsid w:val="00D41976"/>
    <w:rsid w:val="00D456A1"/>
    <w:rsid w:val="00D468DA"/>
    <w:rsid w:val="00D4755C"/>
    <w:rsid w:val="00D47858"/>
    <w:rsid w:val="00D52E71"/>
    <w:rsid w:val="00D535D4"/>
    <w:rsid w:val="00D5422B"/>
    <w:rsid w:val="00D54BF5"/>
    <w:rsid w:val="00D553AC"/>
    <w:rsid w:val="00D567C3"/>
    <w:rsid w:val="00D62DA8"/>
    <w:rsid w:val="00D63792"/>
    <w:rsid w:val="00D65227"/>
    <w:rsid w:val="00D65989"/>
    <w:rsid w:val="00D67B71"/>
    <w:rsid w:val="00D706C7"/>
    <w:rsid w:val="00D70965"/>
    <w:rsid w:val="00D7244F"/>
    <w:rsid w:val="00D72F22"/>
    <w:rsid w:val="00D74A0B"/>
    <w:rsid w:val="00D763E6"/>
    <w:rsid w:val="00D76B67"/>
    <w:rsid w:val="00D76F7F"/>
    <w:rsid w:val="00D77AB5"/>
    <w:rsid w:val="00D836FD"/>
    <w:rsid w:val="00D84198"/>
    <w:rsid w:val="00D84706"/>
    <w:rsid w:val="00D84979"/>
    <w:rsid w:val="00D859A3"/>
    <w:rsid w:val="00D85BC4"/>
    <w:rsid w:val="00D87208"/>
    <w:rsid w:val="00D91E38"/>
    <w:rsid w:val="00D94C98"/>
    <w:rsid w:val="00D950C0"/>
    <w:rsid w:val="00D9655C"/>
    <w:rsid w:val="00DA0F9B"/>
    <w:rsid w:val="00DA2DB7"/>
    <w:rsid w:val="00DA3DD6"/>
    <w:rsid w:val="00DA636F"/>
    <w:rsid w:val="00DA6A93"/>
    <w:rsid w:val="00DB485D"/>
    <w:rsid w:val="00DB5F0F"/>
    <w:rsid w:val="00DC0010"/>
    <w:rsid w:val="00DC2B5B"/>
    <w:rsid w:val="00DD1008"/>
    <w:rsid w:val="00DD11FC"/>
    <w:rsid w:val="00DD1D4F"/>
    <w:rsid w:val="00DD3FF4"/>
    <w:rsid w:val="00DD6080"/>
    <w:rsid w:val="00DD6129"/>
    <w:rsid w:val="00DD7A95"/>
    <w:rsid w:val="00DE09F9"/>
    <w:rsid w:val="00DE150F"/>
    <w:rsid w:val="00DE1944"/>
    <w:rsid w:val="00DE3AAC"/>
    <w:rsid w:val="00DE40F3"/>
    <w:rsid w:val="00DE5BB9"/>
    <w:rsid w:val="00DE63C8"/>
    <w:rsid w:val="00DF7DA8"/>
    <w:rsid w:val="00DF7DE9"/>
    <w:rsid w:val="00E00D62"/>
    <w:rsid w:val="00E017E8"/>
    <w:rsid w:val="00E048CC"/>
    <w:rsid w:val="00E04A90"/>
    <w:rsid w:val="00E05762"/>
    <w:rsid w:val="00E06510"/>
    <w:rsid w:val="00E06A13"/>
    <w:rsid w:val="00E0700E"/>
    <w:rsid w:val="00E108D8"/>
    <w:rsid w:val="00E111FC"/>
    <w:rsid w:val="00E11A1F"/>
    <w:rsid w:val="00E13EA0"/>
    <w:rsid w:val="00E14970"/>
    <w:rsid w:val="00E14B04"/>
    <w:rsid w:val="00E1715F"/>
    <w:rsid w:val="00E223CA"/>
    <w:rsid w:val="00E23766"/>
    <w:rsid w:val="00E2392E"/>
    <w:rsid w:val="00E243FC"/>
    <w:rsid w:val="00E26AE0"/>
    <w:rsid w:val="00E26C0B"/>
    <w:rsid w:val="00E277CB"/>
    <w:rsid w:val="00E30DD5"/>
    <w:rsid w:val="00E342C7"/>
    <w:rsid w:val="00E3553D"/>
    <w:rsid w:val="00E36AAC"/>
    <w:rsid w:val="00E37A6F"/>
    <w:rsid w:val="00E40142"/>
    <w:rsid w:val="00E40771"/>
    <w:rsid w:val="00E40E6D"/>
    <w:rsid w:val="00E446D8"/>
    <w:rsid w:val="00E45116"/>
    <w:rsid w:val="00E46EB0"/>
    <w:rsid w:val="00E47AD0"/>
    <w:rsid w:val="00E514B1"/>
    <w:rsid w:val="00E5248F"/>
    <w:rsid w:val="00E53DED"/>
    <w:rsid w:val="00E548D7"/>
    <w:rsid w:val="00E56639"/>
    <w:rsid w:val="00E604A3"/>
    <w:rsid w:val="00E61785"/>
    <w:rsid w:val="00E6279C"/>
    <w:rsid w:val="00E62C9B"/>
    <w:rsid w:val="00E63A55"/>
    <w:rsid w:val="00E64CFD"/>
    <w:rsid w:val="00E654F3"/>
    <w:rsid w:val="00E6746B"/>
    <w:rsid w:val="00E70D01"/>
    <w:rsid w:val="00E7140B"/>
    <w:rsid w:val="00E72504"/>
    <w:rsid w:val="00E80DC2"/>
    <w:rsid w:val="00E83C6D"/>
    <w:rsid w:val="00E8722F"/>
    <w:rsid w:val="00E91186"/>
    <w:rsid w:val="00E9177C"/>
    <w:rsid w:val="00E92D8F"/>
    <w:rsid w:val="00E93513"/>
    <w:rsid w:val="00EA1FD9"/>
    <w:rsid w:val="00EA46A9"/>
    <w:rsid w:val="00EA78B6"/>
    <w:rsid w:val="00EB200F"/>
    <w:rsid w:val="00EB4C8C"/>
    <w:rsid w:val="00EB58EB"/>
    <w:rsid w:val="00EB717B"/>
    <w:rsid w:val="00EB7CCC"/>
    <w:rsid w:val="00EC1A6E"/>
    <w:rsid w:val="00EC3BDA"/>
    <w:rsid w:val="00EC472E"/>
    <w:rsid w:val="00EC4956"/>
    <w:rsid w:val="00EC4C01"/>
    <w:rsid w:val="00EC5368"/>
    <w:rsid w:val="00EC6E4F"/>
    <w:rsid w:val="00ED019F"/>
    <w:rsid w:val="00ED17C0"/>
    <w:rsid w:val="00ED51E4"/>
    <w:rsid w:val="00ED7647"/>
    <w:rsid w:val="00ED7D96"/>
    <w:rsid w:val="00EE15BA"/>
    <w:rsid w:val="00EE19E9"/>
    <w:rsid w:val="00EE4154"/>
    <w:rsid w:val="00EE5636"/>
    <w:rsid w:val="00EE6CDC"/>
    <w:rsid w:val="00EF0AA8"/>
    <w:rsid w:val="00EF0BD5"/>
    <w:rsid w:val="00EF1FEC"/>
    <w:rsid w:val="00EF2164"/>
    <w:rsid w:val="00EF3880"/>
    <w:rsid w:val="00EF75C4"/>
    <w:rsid w:val="00EF75D7"/>
    <w:rsid w:val="00F02464"/>
    <w:rsid w:val="00F0366C"/>
    <w:rsid w:val="00F044AF"/>
    <w:rsid w:val="00F04D1A"/>
    <w:rsid w:val="00F05346"/>
    <w:rsid w:val="00F11813"/>
    <w:rsid w:val="00F129B3"/>
    <w:rsid w:val="00F140B5"/>
    <w:rsid w:val="00F20764"/>
    <w:rsid w:val="00F20CC2"/>
    <w:rsid w:val="00F25977"/>
    <w:rsid w:val="00F26A8C"/>
    <w:rsid w:val="00F3059F"/>
    <w:rsid w:val="00F3136C"/>
    <w:rsid w:val="00F326A7"/>
    <w:rsid w:val="00F3427E"/>
    <w:rsid w:val="00F35356"/>
    <w:rsid w:val="00F36FBC"/>
    <w:rsid w:val="00F4061E"/>
    <w:rsid w:val="00F42BC2"/>
    <w:rsid w:val="00F44271"/>
    <w:rsid w:val="00F44B6C"/>
    <w:rsid w:val="00F4571A"/>
    <w:rsid w:val="00F514E6"/>
    <w:rsid w:val="00F54325"/>
    <w:rsid w:val="00F561D1"/>
    <w:rsid w:val="00F609A1"/>
    <w:rsid w:val="00F615F9"/>
    <w:rsid w:val="00F63706"/>
    <w:rsid w:val="00F63DC0"/>
    <w:rsid w:val="00F647C6"/>
    <w:rsid w:val="00F64FC9"/>
    <w:rsid w:val="00F70333"/>
    <w:rsid w:val="00F7060C"/>
    <w:rsid w:val="00F71ADE"/>
    <w:rsid w:val="00F73F1C"/>
    <w:rsid w:val="00F75B7A"/>
    <w:rsid w:val="00F800C6"/>
    <w:rsid w:val="00F82608"/>
    <w:rsid w:val="00F8385E"/>
    <w:rsid w:val="00F843CC"/>
    <w:rsid w:val="00F85A48"/>
    <w:rsid w:val="00F85BEA"/>
    <w:rsid w:val="00F87A76"/>
    <w:rsid w:val="00F92632"/>
    <w:rsid w:val="00F92C23"/>
    <w:rsid w:val="00F94940"/>
    <w:rsid w:val="00F94D6D"/>
    <w:rsid w:val="00F9578E"/>
    <w:rsid w:val="00F958AA"/>
    <w:rsid w:val="00F96403"/>
    <w:rsid w:val="00F96EE7"/>
    <w:rsid w:val="00F97815"/>
    <w:rsid w:val="00FA026C"/>
    <w:rsid w:val="00FA02D7"/>
    <w:rsid w:val="00FA0A3A"/>
    <w:rsid w:val="00FA35BE"/>
    <w:rsid w:val="00FA4637"/>
    <w:rsid w:val="00FA791E"/>
    <w:rsid w:val="00FB010F"/>
    <w:rsid w:val="00FB1A95"/>
    <w:rsid w:val="00FB429E"/>
    <w:rsid w:val="00FB4A0F"/>
    <w:rsid w:val="00FC05F4"/>
    <w:rsid w:val="00FC0783"/>
    <w:rsid w:val="00FC155C"/>
    <w:rsid w:val="00FC1D05"/>
    <w:rsid w:val="00FD0A8B"/>
    <w:rsid w:val="00FD1907"/>
    <w:rsid w:val="00FD1CA2"/>
    <w:rsid w:val="00FD2039"/>
    <w:rsid w:val="00FD2802"/>
    <w:rsid w:val="00FD2E33"/>
    <w:rsid w:val="00FD4B7B"/>
    <w:rsid w:val="00FE23DB"/>
    <w:rsid w:val="00FE2DE1"/>
    <w:rsid w:val="00FE340D"/>
    <w:rsid w:val="00FE5589"/>
    <w:rsid w:val="00FE5E7A"/>
    <w:rsid w:val="00FE61F1"/>
    <w:rsid w:val="00FE67F6"/>
    <w:rsid w:val="00FE76B9"/>
    <w:rsid w:val="00FF0168"/>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0">
    <w:name w:val="heading 1"/>
    <w:basedOn w:val="a3"/>
    <w:next w:val="a3"/>
    <w:link w:val="12"/>
    <w:uiPriority w:val="9"/>
    <w:rsid w:val="00647B9C"/>
    <w:pPr>
      <w:keepNext/>
      <w:keepLines/>
      <w:numPr>
        <w:numId w:val="2"/>
      </w:numPr>
      <w:spacing w:before="480" w:after="0"/>
      <w:outlineLvl w:val="0"/>
    </w:pPr>
    <w:rPr>
      <w:rFonts w:ascii="Arial" w:hAnsi="Arial"/>
      <w:b/>
      <w:bCs/>
      <w:color w:val="365F91"/>
      <w:sz w:val="28"/>
      <w:szCs w:val="28"/>
    </w:rPr>
  </w:style>
  <w:style w:type="paragraph" w:styleId="21">
    <w:name w:val="heading 2"/>
    <w:basedOn w:val="a3"/>
    <w:next w:val="a3"/>
    <w:link w:val="24"/>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0">
    <w:name w:val="heading 3"/>
    <w:basedOn w:val="a3"/>
    <w:next w:val="a3"/>
    <w:link w:val="33"/>
    <w:uiPriority w:val="9"/>
    <w:unhideWhenUsed/>
    <w:rsid w:val="00647B9C"/>
    <w:pPr>
      <w:keepNext/>
      <w:keepLines/>
      <w:numPr>
        <w:ilvl w:val="2"/>
        <w:numId w:val="2"/>
      </w:numPr>
      <w:spacing w:before="200" w:after="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link w:val="10"/>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3">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4">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3">
    <w:name w:val="Заголовок 3 Знак"/>
    <w:link w:val="30"/>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5">
    <w:name w:val="Цитата 2 Знак"/>
    <w:link w:val="26"/>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4">
    <w:name w:val="Основной текст Знак1"/>
    <w:link w:val="af9"/>
    <w:qFormat/>
    <w:locked/>
    <w:rsid w:val="000E34DC"/>
  </w:style>
  <w:style w:type="character" w:customStyle="1" w:styleId="34">
    <w:name w:val="Основной текст с отступом 3 Знак"/>
    <w:link w:val="35"/>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7">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8"/>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5">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6">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E108D8"/>
    <w:rPr>
      <w:rFonts w:ascii="Arial" w:eastAsia="Calibri" w:hAnsi="Arial" w:cstheme="minorBidi"/>
      <w:b/>
      <w:bCs w:val="0"/>
      <w:i w:val="0"/>
      <w:iCs w:val="0"/>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6">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7">
    <w:name w:val="Стиль3 Знак"/>
    <w:rPr>
      <w:rFonts w:cs="Times New Roman"/>
      <w:b/>
      <w:sz w:val="28"/>
      <w:szCs w:val="32"/>
    </w:rPr>
  </w:style>
  <w:style w:type="character" w:customStyle="1" w:styleId="29">
    <w:name w:val="Стиль2 Знак"/>
    <w:rPr>
      <w:rFonts w:cs="Times New Roman"/>
      <w:b/>
      <w:sz w:val="32"/>
      <w:szCs w:val="32"/>
    </w:rPr>
  </w:style>
  <w:style w:type="character" w:customStyle="1" w:styleId="17">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91A85"/>
    <w:rPr>
      <w:sz w:val="24"/>
      <w:szCs w:val="24"/>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8">
    <w:name w:val="Основной текст с отступом 2 Знак"/>
    <w:link w:val="27"/>
    <w:qFormat/>
    <w:rPr>
      <w:sz w:val="22"/>
      <w:szCs w:val="22"/>
    </w:rPr>
  </w:style>
  <w:style w:type="character" w:customStyle="1" w:styleId="310">
    <w:name w:val="Основной текст 3 Знак1"/>
    <w:rPr>
      <w:sz w:val="16"/>
    </w:rPr>
  </w:style>
  <w:style w:type="character" w:customStyle="1" w:styleId="35">
    <w:name w:val="Основной текст 3 Знак"/>
    <w:link w:val="34"/>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8">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4"/>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9">
    <w:name w:val="toc 1"/>
    <w:aliases w:val="_Оглавление 1"/>
    <w:basedOn w:val="a3"/>
    <w:next w:val="a3"/>
    <w:autoRedefine/>
    <w:uiPriority w:val="39"/>
    <w:rsid w:val="00843ABF"/>
    <w:pPr>
      <w:tabs>
        <w:tab w:val="right" w:leader="dot" w:pos="9344"/>
      </w:tabs>
      <w:spacing w:before="120" w:after="120" w:line="276" w:lineRule="auto"/>
    </w:pPr>
    <w:rPr>
      <w:b/>
      <w:bCs/>
      <w:caps/>
      <w:sz w:val="28"/>
      <w:szCs w:val="24"/>
    </w:rPr>
  </w:style>
  <w:style w:type="paragraph" w:styleId="2a">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843ABF"/>
    <w:pPr>
      <w:spacing w:after="0" w:line="360" w:lineRule="auto"/>
      <w:ind w:left="238"/>
    </w:pPr>
    <w:rPr>
      <w:rFonts w:cstheme="minorHAnsi"/>
      <w:bCs/>
      <w:sz w:val="28"/>
      <w:szCs w:val="20"/>
    </w:rPr>
  </w:style>
  <w:style w:type="paragraph" w:customStyle="1" w:styleId="1a">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b">
    <w:name w:val="Стиль2"/>
    <w:basedOn w:val="2c"/>
    <w:rsid w:val="00066045"/>
    <w:pPr>
      <w:keepNext/>
      <w:keepLines/>
      <w:widowControl w:val="0"/>
      <w:suppressLineNumbers/>
      <w:suppressAutoHyphens/>
    </w:pPr>
    <w:rPr>
      <w:b/>
      <w:szCs w:val="20"/>
    </w:rPr>
  </w:style>
  <w:style w:type="paragraph" w:customStyle="1" w:styleId="311">
    <w:name w:val="Стиль3 Знак1"/>
    <w:basedOn w:val="2d"/>
    <w:rsid w:val="00066045"/>
    <w:pPr>
      <w:widowControl w:val="0"/>
      <w:tabs>
        <w:tab w:val="num" w:pos="432"/>
      </w:tabs>
      <w:spacing w:after="0" w:line="240" w:lineRule="auto"/>
      <w:ind w:left="432" w:hanging="432"/>
      <w:textAlignment w:val="baseline"/>
    </w:pPr>
    <w:rPr>
      <w:szCs w:val="20"/>
    </w:rPr>
  </w:style>
  <w:style w:type="paragraph" w:customStyle="1" w:styleId="38">
    <w:name w:val="Стиль3"/>
    <w:basedOn w:val="2d"/>
    <w:rsid w:val="00066045"/>
    <w:pPr>
      <w:widowControl w:val="0"/>
      <w:tabs>
        <w:tab w:val="left" w:pos="1307"/>
      </w:tabs>
      <w:spacing w:after="0" w:line="240" w:lineRule="auto"/>
      <w:ind w:left="1080"/>
      <w:textAlignment w:val="baseline"/>
    </w:pPr>
    <w:rPr>
      <w:szCs w:val="20"/>
    </w:rPr>
  </w:style>
  <w:style w:type="paragraph" w:customStyle="1" w:styleId="39">
    <w:name w:val="Стиль3 Знак Знак"/>
    <w:basedOn w:val="2d"/>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c">
    <w:name w:val="List Number 2"/>
    <w:basedOn w:val="a3"/>
    <w:rsid w:val="00066045"/>
    <w:pPr>
      <w:tabs>
        <w:tab w:val="left" w:pos="432"/>
      </w:tabs>
      <w:ind w:left="432" w:hanging="432"/>
    </w:pPr>
  </w:style>
  <w:style w:type="paragraph" w:styleId="2d">
    <w:name w:val="Body Text Indent 2"/>
    <w:basedOn w:val="a3"/>
    <w:link w:val="211"/>
    <w:rsid w:val="00066045"/>
    <w:pPr>
      <w:spacing w:after="120" w:line="480" w:lineRule="auto"/>
      <w:ind w:left="283"/>
    </w:pPr>
  </w:style>
  <w:style w:type="paragraph" w:styleId="2e">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b"/>
    <w:uiPriority w:val="99"/>
    <w:rsid w:val="00FA2894"/>
    <w:pPr>
      <w:tabs>
        <w:tab w:val="center" w:pos="4677"/>
        <w:tab w:val="right" w:pos="9355"/>
      </w:tabs>
    </w:pPr>
  </w:style>
  <w:style w:type="paragraph" w:styleId="2f">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a">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c"/>
    <w:uiPriority w:val="99"/>
    <w:rsid w:val="00826008"/>
    <w:rPr>
      <w:sz w:val="20"/>
      <w:szCs w:val="20"/>
    </w:rPr>
  </w:style>
  <w:style w:type="paragraph" w:styleId="afff7">
    <w:name w:val="annotation subject"/>
    <w:basedOn w:val="afff6"/>
    <w:next w:val="afff6"/>
    <w:link w:val="1d"/>
    <w:uiPriority w:val="99"/>
    <w:semiHidden/>
    <w:qFormat/>
    <w:rsid w:val="00826008"/>
    <w:rPr>
      <w:b/>
      <w:bCs/>
    </w:rPr>
  </w:style>
  <w:style w:type="paragraph" w:styleId="afff8">
    <w:name w:val="Balloon Text"/>
    <w:basedOn w:val="a3"/>
    <w:link w:val="1e"/>
    <w:uiPriority w:val="99"/>
    <w:semiHidden/>
    <w:qFormat/>
    <w:rsid w:val="00826008"/>
    <w:rPr>
      <w:rFonts w:ascii="Tahoma" w:hAnsi="Tahoma" w:cs="Tahoma"/>
      <w:sz w:val="16"/>
      <w:szCs w:val="16"/>
    </w:rPr>
  </w:style>
  <w:style w:type="paragraph" w:styleId="afff9">
    <w:name w:val="footnote text"/>
    <w:basedOn w:val="a3"/>
    <w:link w:val="1f"/>
    <w:uiPriority w:val="99"/>
    <w:unhideWhenUsed/>
    <w:rsid w:val="00DC06A4"/>
    <w:rPr>
      <w:sz w:val="20"/>
      <w:szCs w:val="20"/>
    </w:rPr>
  </w:style>
  <w:style w:type="paragraph" w:styleId="afffa">
    <w:name w:val="endnote text"/>
    <w:basedOn w:val="a3"/>
    <w:link w:val="1f0"/>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1"/>
    <w:uiPriority w:val="99"/>
    <w:rsid w:val="008A6089"/>
    <w:pPr>
      <w:tabs>
        <w:tab w:val="center" w:pos="4677"/>
        <w:tab w:val="right" w:pos="9355"/>
      </w:tabs>
    </w:pPr>
  </w:style>
  <w:style w:type="paragraph" w:styleId="afffd">
    <w:name w:val="Body Text Indent"/>
    <w:basedOn w:val="a3"/>
    <w:link w:val="1f2"/>
    <w:rsid w:val="00113FAB"/>
    <w:pPr>
      <w:spacing w:after="120"/>
      <w:ind w:left="283"/>
    </w:pPr>
  </w:style>
  <w:style w:type="paragraph" w:styleId="3b">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3">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4"/>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5"/>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0">
    <w:name w:val="Quote"/>
    <w:basedOn w:val="a3"/>
    <w:next w:val="a3"/>
    <w:link w:val="214"/>
    <w:uiPriority w:val="29"/>
    <w:rsid w:val="00647B9C"/>
    <w:rPr>
      <w:i/>
      <w:iCs/>
      <w:color w:val="000000"/>
    </w:rPr>
  </w:style>
  <w:style w:type="paragraph" w:styleId="affff3">
    <w:name w:val="Intense Quote"/>
    <w:basedOn w:val="a3"/>
    <w:next w:val="a3"/>
    <w:link w:val="1f6"/>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0"/>
    <w:next w:val="a3"/>
    <w:uiPriority w:val="39"/>
    <w:unhideWhenUsed/>
    <w:rsid w:val="00647B9C"/>
  </w:style>
  <w:style w:type="paragraph" w:customStyle="1" w:styleId="1f7">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6">
    <w:name w:val="Обычный2"/>
    <w:link w:val="25"/>
    <w:uiPriority w:val="29"/>
    <w:rsid w:val="00762637"/>
    <w:pPr>
      <w:widowControl w:val="0"/>
      <w:snapToGrid w:val="0"/>
      <w:spacing w:line="300" w:lineRule="auto"/>
      <w:ind w:firstLine="720"/>
      <w:jc w:val="both"/>
    </w:pPr>
    <w:rPr>
      <w:sz w:val="24"/>
    </w:rPr>
  </w:style>
  <w:style w:type="paragraph" w:styleId="3c">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d">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0"/>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e">
    <w:name w:val="Список 3."/>
    <w:basedOn w:val="a3"/>
    <w:pPr>
      <w:tabs>
        <w:tab w:val="left" w:pos="2410"/>
      </w:tabs>
      <w:spacing w:after="0" w:line="360" w:lineRule="exact"/>
      <w:ind w:firstLine="2127"/>
      <w:contextualSpacing/>
    </w:pPr>
    <w:rPr>
      <w:sz w:val="28"/>
      <w:szCs w:val="28"/>
    </w:rPr>
  </w:style>
  <w:style w:type="paragraph" w:customStyle="1" w:styleId="2f1">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0">
    <w:name w:val="_Строки таблицы (3 уровень)"/>
    <w:rsid w:val="00C41B27"/>
    <w:pPr>
      <w:spacing w:before="40" w:after="40" w:line="288" w:lineRule="exact"/>
    </w:pPr>
    <w:rPr>
      <w:spacing w:val="2"/>
    </w:rPr>
  </w:style>
  <w:style w:type="paragraph" w:customStyle="1" w:styleId="2f2">
    <w:name w:val="_Строки таблицы (2 уровень)"/>
    <w:rsid w:val="00C41B27"/>
    <w:pPr>
      <w:spacing w:before="40" w:after="40" w:line="288" w:lineRule="exact"/>
    </w:pPr>
    <w:rPr>
      <w:spacing w:val="2"/>
    </w:rPr>
  </w:style>
  <w:style w:type="paragraph" w:customStyle="1" w:styleId="1f8">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1">
    <w:name w:val="_Список 3 уровня"/>
    <w:rsid w:val="00C41B27"/>
    <w:pPr>
      <w:spacing w:after="100"/>
      <w:ind w:left="2268" w:hanging="425"/>
    </w:pPr>
    <w:rPr>
      <w:rFonts w:eastAsia="0"/>
    </w:rPr>
  </w:style>
  <w:style w:type="paragraph" w:customStyle="1" w:styleId="1f9">
    <w:name w:val="_Список таблицы (1 уровень)"/>
    <w:basedOn w:val="a3"/>
    <w:rsid w:val="00C41B27"/>
    <w:pPr>
      <w:spacing w:before="40" w:after="40"/>
    </w:pPr>
    <w:rPr>
      <w:spacing w:val="2"/>
      <w:sz w:val="20"/>
    </w:rPr>
  </w:style>
  <w:style w:type="paragraph" w:customStyle="1" w:styleId="2f3">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qFormat/>
    <w:rsid w:val="00E108D8"/>
    <w:pPr>
      <w:tabs>
        <w:tab w:val="left" w:pos="0"/>
        <w:tab w:val="left" w:pos="426"/>
        <w:tab w:val="left" w:pos="1560"/>
      </w:tabs>
      <w:suppressAutoHyphens/>
      <w:spacing w:before="0" w:after="100"/>
      <w:ind w:left="0" w:firstLine="709"/>
      <w:contextualSpacing/>
    </w:pPr>
    <w:rPr>
      <w:rFonts w:ascii="Times New Roman" w:eastAsia="Calibri" w:hAnsi="Times New Roman"/>
      <w:bCs w:val="0"/>
      <w:i w:val="0"/>
      <w:iCs w:val="0"/>
      <w:color w:val="auto"/>
      <w:sz w:val="28"/>
      <w:szCs w:val="28"/>
    </w:rPr>
  </w:style>
  <w:style w:type="paragraph" w:customStyle="1" w:styleId="2f4">
    <w:name w:val="_Список 2 уровня"/>
    <w:link w:val="2f5"/>
    <w:rsid w:val="00C41B27"/>
    <w:pPr>
      <w:spacing w:after="100"/>
      <w:ind w:firstLine="709"/>
    </w:pPr>
    <w:rPr>
      <w:rFonts w:eastAsia="0"/>
    </w:rPr>
  </w:style>
  <w:style w:type="paragraph" w:customStyle="1" w:styleId="1fa">
    <w:name w:val="_Список 1 уровня"/>
    <w:basedOn w:val="a3"/>
    <w:link w:val="1fb"/>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6">
    <w:name w:val="заголовок 2"/>
    <w:basedOn w:val="a3"/>
    <w:pPr>
      <w:keepNext/>
      <w:spacing w:after="0"/>
      <w:jc w:val="center"/>
    </w:pPr>
    <w:rPr>
      <w:b/>
      <w:szCs w:val="20"/>
    </w:rPr>
  </w:style>
  <w:style w:type="paragraph" w:customStyle="1" w:styleId="3f2">
    <w:name w:val="_Нумерованный 3"/>
    <w:rsid w:val="00C41B27"/>
    <w:pPr>
      <w:widowControl w:val="0"/>
      <w:spacing w:line="360" w:lineRule="atLeast"/>
      <w:ind w:firstLine="709"/>
      <w:textAlignment w:val="baseline"/>
    </w:pPr>
    <w:rPr>
      <w:szCs w:val="24"/>
    </w:rPr>
  </w:style>
  <w:style w:type="paragraph" w:customStyle="1" w:styleId="2f7">
    <w:name w:val="_Нумерованный 2"/>
    <w:rsid w:val="00C41B27"/>
    <w:pPr>
      <w:widowControl w:val="0"/>
      <w:spacing w:line="360" w:lineRule="atLeast"/>
      <w:ind w:firstLine="709"/>
      <w:textAlignment w:val="baseline"/>
    </w:pPr>
    <w:rPr>
      <w:szCs w:val="24"/>
    </w:rPr>
  </w:style>
  <w:style w:type="paragraph" w:customStyle="1" w:styleId="1fc">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d"/>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qFormat/>
    <w:rsid w:val="00691A85"/>
    <w:pPr>
      <w:tabs>
        <w:tab w:val="left" w:pos="426"/>
      </w:tabs>
      <w:spacing w:after="60"/>
      <w:ind w:firstLine="709"/>
      <w:contextualSpacing/>
      <w:jc w:val="both"/>
    </w:pPr>
    <w:rPr>
      <w:szCs w:val="24"/>
    </w:rPr>
  </w:style>
  <w:style w:type="paragraph" w:customStyle="1" w:styleId="LO-normal">
    <w:name w:val="LO-normal"/>
    <w:pPr>
      <w:spacing w:after="60"/>
      <w:jc w:val="both"/>
    </w:pPr>
  </w:style>
  <w:style w:type="paragraph" w:styleId="afffff9">
    <w:name w:val="Plain Text"/>
    <w:basedOn w:val="a3"/>
    <w:link w:val="1fe"/>
    <w:pPr>
      <w:spacing w:after="0" w:line="240" w:lineRule="exact"/>
    </w:pPr>
    <w:rPr>
      <w:rFonts w:ascii="Courier New" w:hAnsi="Courier New" w:cs="Courier New"/>
      <w:sz w:val="20"/>
      <w:szCs w:val="20"/>
    </w:rPr>
  </w:style>
  <w:style w:type="paragraph" w:customStyle="1" w:styleId="1ff">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3">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basedOn w:val="a5"/>
    <w:uiPriority w:val="5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8">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4">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9">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1">
    <w:name w:val="index 1"/>
    <w:basedOn w:val="a3"/>
    <w:next w:val="a3"/>
    <w:autoRedefine/>
    <w:uiPriority w:val="99"/>
    <w:semiHidden/>
    <w:unhideWhenUsed/>
    <w:qFormat/>
    <w:rsid w:val="000C2BB7"/>
    <w:pPr>
      <w:spacing w:after="0"/>
      <w:ind w:left="220" w:hanging="220"/>
    </w:pPr>
  </w:style>
  <w:style w:type="paragraph" w:styleId="3f5">
    <w:name w:val="toc 3"/>
    <w:aliases w:val="_Оглавление 3"/>
    <w:basedOn w:val="a3"/>
    <w:next w:val="a3"/>
    <w:autoRedefine/>
    <w:uiPriority w:val="39"/>
    <w:unhideWhenUsed/>
    <w:rsid w:val="00843ABF"/>
    <w:pPr>
      <w:tabs>
        <w:tab w:val="left" w:pos="1200"/>
        <w:tab w:val="right" w:leader="dot" w:pos="9344"/>
      </w:tabs>
      <w:spacing w:after="100" w:line="276" w:lineRule="auto"/>
      <w:ind w:left="442"/>
    </w:pPr>
    <w:rPr>
      <w:rFonts w:cstheme="minorHAnsi"/>
      <w:sz w:val="28"/>
      <w:szCs w:val="20"/>
    </w:rPr>
  </w:style>
  <w:style w:type="character" w:customStyle="1" w:styleId="afff4">
    <w:name w:val="Дата Знак"/>
    <w:basedOn w:val="a4"/>
    <w:link w:val="afff3"/>
    <w:rsid w:val="000C2BB7"/>
    <w:rPr>
      <w:sz w:val="22"/>
      <w:szCs w:val="22"/>
    </w:rPr>
  </w:style>
  <w:style w:type="character" w:customStyle="1" w:styleId="2fa">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d"/>
    <w:locked/>
    <w:rsid w:val="000C2BB7"/>
    <w:rPr>
      <w:sz w:val="22"/>
      <w:szCs w:val="22"/>
    </w:rPr>
  </w:style>
  <w:style w:type="character" w:customStyle="1" w:styleId="1b">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a"/>
    <w:locked/>
    <w:rsid w:val="000C2BB7"/>
    <w:rPr>
      <w:sz w:val="16"/>
      <w:szCs w:val="16"/>
    </w:rPr>
  </w:style>
  <w:style w:type="character" w:customStyle="1" w:styleId="1c">
    <w:name w:val="Текст примечания Знак1"/>
    <w:basedOn w:val="a4"/>
    <w:link w:val="afff6"/>
    <w:uiPriority w:val="99"/>
    <w:locked/>
    <w:rsid w:val="000C2BB7"/>
  </w:style>
  <w:style w:type="character" w:customStyle="1" w:styleId="1d">
    <w:name w:val="Тема примечания Знак1"/>
    <w:basedOn w:val="1c"/>
    <w:link w:val="afff7"/>
    <w:semiHidden/>
    <w:locked/>
    <w:rsid w:val="000C2BB7"/>
    <w:rPr>
      <w:b/>
      <w:bCs/>
    </w:rPr>
  </w:style>
  <w:style w:type="character" w:customStyle="1" w:styleId="1e">
    <w:name w:val="Текст выноски Знак1"/>
    <w:basedOn w:val="a4"/>
    <w:link w:val="afff8"/>
    <w:semiHidden/>
    <w:locked/>
    <w:rsid w:val="000C2BB7"/>
    <w:rPr>
      <w:rFonts w:ascii="Tahoma" w:hAnsi="Tahoma" w:cs="Tahoma"/>
      <w:sz w:val="16"/>
      <w:szCs w:val="16"/>
    </w:rPr>
  </w:style>
  <w:style w:type="character" w:customStyle="1" w:styleId="1f">
    <w:name w:val="Текст сноски Знак1"/>
    <w:basedOn w:val="a4"/>
    <w:link w:val="afff9"/>
    <w:uiPriority w:val="99"/>
    <w:locked/>
    <w:rsid w:val="000C2BB7"/>
  </w:style>
  <w:style w:type="character" w:customStyle="1" w:styleId="1f0">
    <w:name w:val="Текст концевой сноски Знак1"/>
    <w:basedOn w:val="a4"/>
    <w:link w:val="afffa"/>
    <w:locked/>
    <w:rsid w:val="000C2BB7"/>
  </w:style>
  <w:style w:type="character" w:customStyle="1" w:styleId="1f1">
    <w:name w:val="Верхний колонтитул Знак1"/>
    <w:basedOn w:val="a4"/>
    <w:link w:val="afffc"/>
    <w:uiPriority w:val="99"/>
    <w:locked/>
    <w:rsid w:val="000C2BB7"/>
    <w:rPr>
      <w:sz w:val="22"/>
      <w:szCs w:val="22"/>
    </w:rPr>
  </w:style>
  <w:style w:type="character" w:customStyle="1" w:styleId="1f2">
    <w:name w:val="Основной текст с отступом Знак1"/>
    <w:basedOn w:val="a4"/>
    <w:link w:val="afffd"/>
    <w:locked/>
    <w:rsid w:val="000C2BB7"/>
    <w:rPr>
      <w:sz w:val="22"/>
      <w:szCs w:val="22"/>
    </w:rPr>
  </w:style>
  <w:style w:type="character" w:customStyle="1" w:styleId="1f4">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5">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0"/>
    <w:uiPriority w:val="29"/>
    <w:locked/>
    <w:rsid w:val="000C2BB7"/>
    <w:rPr>
      <w:i/>
      <w:iCs/>
      <w:color w:val="000000"/>
      <w:sz w:val="22"/>
      <w:szCs w:val="22"/>
    </w:rPr>
  </w:style>
  <w:style w:type="character" w:customStyle="1" w:styleId="1f6">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c"/>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d">
    <w:name w:val="Схема документа Знак1"/>
    <w:basedOn w:val="a4"/>
    <w:link w:val="afffff6"/>
    <w:locked/>
    <w:rsid w:val="000C2BB7"/>
    <w:rPr>
      <w:rFonts w:ascii="Tahoma" w:hAnsi="Tahoma"/>
      <w:sz w:val="16"/>
      <w:szCs w:val="16"/>
    </w:rPr>
  </w:style>
  <w:style w:type="character" w:customStyle="1" w:styleId="1fe">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ff2">
    <w:name w:val="_Заголовок 1"/>
    <w:basedOn w:val="10"/>
    <w:link w:val="1ff3"/>
    <w:uiPriority w:val="99"/>
    <w:qFormat/>
    <w:rsid w:val="00691A85"/>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character" w:customStyle="1" w:styleId="1ff3">
    <w:name w:val="_Заголовок 1 Знак"/>
    <w:basedOn w:val="12"/>
    <w:link w:val="1ff2"/>
    <w:uiPriority w:val="99"/>
    <w:rsid w:val="00691A85"/>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2fb">
    <w:name w:val="_Заголовок 2"/>
    <w:basedOn w:val="21"/>
    <w:link w:val="2fc"/>
    <w:uiPriority w:val="99"/>
    <w:qFormat/>
    <w:rsid w:val="00691A85"/>
    <w:pPr>
      <w:tabs>
        <w:tab w:val="left" w:pos="426"/>
        <w:tab w:val="left" w:pos="567"/>
        <w:tab w:val="left" w:pos="1418"/>
        <w:tab w:val="left" w:pos="1701"/>
        <w:tab w:val="left" w:pos="1985"/>
      </w:tabs>
      <w:suppressAutoHyphens/>
      <w:spacing w:before="0" w:after="100"/>
      <w:ind w:left="0" w:firstLine="0"/>
      <w:contextualSpacing/>
      <w:jc w:val="both"/>
    </w:pPr>
    <w:rPr>
      <w:rFonts w:ascii="Times New Roman" w:eastAsia="Arial Unicode MS" w:hAnsi="Times New Roman"/>
      <w:bCs w:val="0"/>
      <w:color w:val="auto"/>
      <w:sz w:val="28"/>
      <w:szCs w:val="24"/>
    </w:rPr>
  </w:style>
  <w:style w:type="character" w:customStyle="1" w:styleId="2fc">
    <w:name w:val="_Заголовок 2 Знак"/>
    <w:basedOn w:val="24"/>
    <w:link w:val="2fb"/>
    <w:uiPriority w:val="99"/>
    <w:rsid w:val="00691A85"/>
    <w:rPr>
      <w:rFonts w:ascii="Arial" w:eastAsia="Arial Unicode MS" w:hAnsi="Arial" w:cstheme="minorBidi"/>
      <w:b/>
      <w:bCs w:val="0"/>
      <w:color w:val="4F81BD"/>
      <w:sz w:val="28"/>
      <w:szCs w:val="24"/>
      <w:lang w:eastAsia="en-US"/>
    </w:rPr>
  </w:style>
  <w:style w:type="paragraph" w:customStyle="1" w:styleId="3f6">
    <w:name w:val="_Заголовок 3"/>
    <w:basedOn w:val="30"/>
    <w:link w:val="3f7"/>
    <w:uiPriority w:val="99"/>
    <w:qFormat/>
    <w:rsid w:val="00D70965"/>
    <w:pPr>
      <w:tabs>
        <w:tab w:val="left" w:pos="993"/>
      </w:tabs>
      <w:suppressAutoHyphens/>
      <w:spacing w:before="0" w:after="100"/>
      <w:ind w:left="0" w:firstLine="284"/>
      <w:contextualSpacing/>
      <w:jc w:val="both"/>
    </w:pPr>
    <w:rPr>
      <w:rFonts w:ascii="Times New Roman" w:hAnsi="Times New Roman"/>
      <w:bCs w:val="0"/>
      <w:color w:val="auto"/>
      <w:sz w:val="28"/>
      <w:szCs w:val="24"/>
    </w:rPr>
  </w:style>
  <w:style w:type="character" w:customStyle="1" w:styleId="3f7">
    <w:name w:val="_Заголовок 3 Знак"/>
    <w:basedOn w:val="33"/>
    <w:link w:val="3f6"/>
    <w:uiPriority w:val="99"/>
    <w:rsid w:val="00D70965"/>
    <w:rPr>
      <w:rFonts w:ascii="Arial" w:eastAsiaTheme="minorHAnsi" w:hAnsi="Arial" w:cstheme="minorBidi"/>
      <w:b/>
      <w:bCs w:val="0"/>
      <w:color w:val="4F81BD"/>
      <w:sz w:val="28"/>
      <w:szCs w:val="24"/>
      <w:lang w:eastAsia="en-US"/>
    </w:rPr>
  </w:style>
  <w:style w:type="paragraph" w:customStyle="1" w:styleId="affffff5">
    <w:name w:val="_Заголовок без номера"/>
    <w:basedOn w:val="10"/>
    <w:qFormat/>
    <w:rsid w:val="00C41B27"/>
    <w:pPr>
      <w:numPr>
        <w:numId w:val="0"/>
      </w:numPr>
      <w:tabs>
        <w:tab w:val="left" w:pos="0"/>
        <w:tab w:val="left" w:pos="284"/>
        <w:tab w:val="left" w:pos="568"/>
        <w:tab w:val="left" w:pos="851"/>
        <w:tab w:val="left" w:pos="1418"/>
        <w:tab w:val="left" w:pos="1701"/>
        <w:tab w:val="left" w:pos="1985"/>
      </w:tabs>
      <w:suppressAutoHyphens/>
      <w:spacing w:before="100" w:after="100"/>
      <w:contextualSpacing/>
      <w:jc w:val="both"/>
    </w:pPr>
    <w:rPr>
      <w:rFonts w:ascii="times new roman Полужирный" w:hAnsi="times new roman Полужирный"/>
      <w:bCs w:val="0"/>
      <w:caps/>
      <w:color w:val="auto"/>
    </w:rPr>
  </w:style>
  <w:style w:type="paragraph" w:customStyle="1" w:styleId="23">
    <w:name w:val="_Заголовок_Приложение 2"/>
    <w:basedOn w:val="44"/>
    <w:link w:val="2fd"/>
    <w:qFormat/>
    <w:rsid w:val="00C41B27"/>
    <w:pPr>
      <w:numPr>
        <w:ilvl w:val="1"/>
        <w:numId w:val="3"/>
      </w:numPr>
    </w:pPr>
  </w:style>
  <w:style w:type="character" w:customStyle="1" w:styleId="2fd">
    <w:name w:val="_Заголовок_Приложение 2 Знак"/>
    <w:basedOn w:val="43"/>
    <w:link w:val="23"/>
    <w:rsid w:val="00C41B27"/>
    <w:rPr>
      <w:rFonts w:ascii="Arial" w:eastAsia="Calibri" w:hAnsi="Arial" w:cstheme="minorBidi"/>
      <w:b/>
      <w:bCs w:val="0"/>
      <w:i w:val="0"/>
      <w:iCs w:val="0"/>
      <w:color w:val="4F81BD"/>
      <w:sz w:val="28"/>
      <w:szCs w:val="28"/>
      <w:lang w:eastAsia="en-US"/>
    </w:rPr>
  </w:style>
  <w:style w:type="paragraph" w:customStyle="1" w:styleId="a0">
    <w:name w:val="_Заголовок_Приложения"/>
    <w:basedOn w:val="3f6"/>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val="0"/>
      <w:color w:val="4F81BD"/>
      <w:sz w:val="28"/>
      <w:szCs w:val="24"/>
      <w:lang w:eastAsia="en-US"/>
    </w:rPr>
  </w:style>
  <w:style w:type="paragraph" w:customStyle="1" w:styleId="affffff7">
    <w:name w:val="_Запись в таблице"/>
    <w:basedOn w:val="a3"/>
    <w:link w:val="affffff8"/>
    <w:rsid w:val="00C41B27"/>
    <w:pPr>
      <w:spacing w:before="40" w:after="40" w:line="288" w:lineRule="auto"/>
    </w:pPr>
    <w:rPr>
      <w:sz w:val="20"/>
    </w:rPr>
  </w:style>
  <w:style w:type="character" w:customStyle="1" w:styleId="affffff8">
    <w:name w:val="_Запись в таблице Знак"/>
    <w:basedOn w:val="a4"/>
    <w:link w:val="affffff7"/>
    <w:locked/>
    <w:rsid w:val="00C41B27"/>
    <w:rPr>
      <w:rFonts w:eastAsiaTheme="minorHAnsi" w:cstheme="minorBidi"/>
      <w:szCs w:val="22"/>
    </w:rPr>
  </w:style>
  <w:style w:type="paragraph" w:customStyle="1" w:styleId="affffff9">
    <w:name w:val="_Описание рисунка"/>
    <w:basedOn w:val="affe"/>
    <w:link w:val="affffffa"/>
    <w:qFormat/>
    <w:rsid w:val="00C41B27"/>
    <w:pPr>
      <w:tabs>
        <w:tab w:val="left" w:pos="426"/>
      </w:tabs>
      <w:spacing w:after="60"/>
      <w:contextualSpacing/>
      <w:jc w:val="center"/>
    </w:pPr>
    <w:rPr>
      <w:b w:val="0"/>
      <w:bCs w:val="0"/>
      <w:iCs/>
      <w:color w:val="auto"/>
      <w:sz w:val="24"/>
      <w:szCs w:val="24"/>
    </w:rPr>
  </w:style>
  <w:style w:type="character" w:customStyle="1" w:styleId="affffffa">
    <w:name w:val="_Описание рисунка Знак"/>
    <w:basedOn w:val="a4"/>
    <w:link w:val="affffff9"/>
    <w:qFormat/>
    <w:rsid w:val="00C41B27"/>
    <w:rPr>
      <w:iCs/>
      <w:sz w:val="24"/>
      <w:szCs w:val="24"/>
    </w:rPr>
  </w:style>
  <w:style w:type="paragraph" w:customStyle="1" w:styleId="affffffb">
    <w:name w:val="_Описание таблицы"/>
    <w:basedOn w:val="affe"/>
    <w:qFormat/>
    <w:rsid w:val="00C41B27"/>
    <w:pPr>
      <w:tabs>
        <w:tab w:val="left" w:pos="426"/>
      </w:tabs>
      <w:spacing w:after="60"/>
      <w:contextualSpacing/>
      <w:jc w:val="right"/>
    </w:pPr>
    <w:rPr>
      <w:b w:val="0"/>
      <w:bCs w:val="0"/>
      <w:iCs/>
      <w:color w:val="auto"/>
      <w:sz w:val="24"/>
      <w:szCs w:val="20"/>
    </w:rPr>
  </w:style>
  <w:style w:type="paragraph" w:customStyle="1" w:styleId="1">
    <w:name w:val="_Пункты в таблице (1 уровень)"/>
    <w:basedOn w:val="a3"/>
    <w:link w:val="1ff4"/>
    <w:rsid w:val="00C41B27"/>
    <w:pPr>
      <w:numPr>
        <w:numId w:val="4"/>
      </w:numPr>
      <w:spacing w:before="80" w:after="80"/>
    </w:pPr>
    <w:rPr>
      <w:spacing w:val="2"/>
    </w:rPr>
  </w:style>
  <w:style w:type="character" w:customStyle="1" w:styleId="1ff4">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e"/>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5">
    <w:name w:val="_Список 2 уровня Знак"/>
    <w:link w:val="2f4"/>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4"/>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6"/>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qFormat/>
    <w:rsid w:val="00C41B27"/>
    <w:pPr>
      <w:spacing w:before="0" w:after="0"/>
      <w:jc w:val="center"/>
    </w:pPr>
    <w:rPr>
      <w:b/>
    </w:rPr>
  </w:style>
  <w:style w:type="paragraph" w:customStyle="1" w:styleId="1ff5">
    <w:name w:val="_Уровень 1"/>
    <w:basedOn w:val="a3"/>
    <w:link w:val="1ff6"/>
    <w:qFormat/>
    <w:rsid w:val="00580460"/>
    <w:pPr>
      <w:spacing w:before="100" w:after="100"/>
      <w:jc w:val="both"/>
    </w:pPr>
  </w:style>
  <w:style w:type="character" w:customStyle="1" w:styleId="1ff6">
    <w:name w:val="_Уровень 1 Знак"/>
    <w:basedOn w:val="a4"/>
    <w:link w:val="1ff5"/>
    <w:qFormat/>
    <w:rsid w:val="00580460"/>
    <w:rPr>
      <w:rFonts w:eastAsiaTheme="minorHAnsi" w:cstheme="minorBidi"/>
      <w:sz w:val="24"/>
      <w:szCs w:val="22"/>
      <w:lang w:eastAsia="en-US"/>
    </w:rPr>
  </w:style>
  <w:style w:type="paragraph" w:customStyle="1" w:styleId="20">
    <w:name w:val="_Уровень 2"/>
    <w:basedOn w:val="a3"/>
    <w:link w:val="2ff"/>
    <w:qFormat/>
    <w:rsid w:val="00691A85"/>
    <w:pPr>
      <w:numPr>
        <w:numId w:val="6"/>
      </w:numPr>
      <w:spacing w:before="100" w:after="100"/>
      <w:ind w:left="1434" w:hanging="357"/>
      <w:contextualSpacing/>
      <w:jc w:val="both"/>
    </w:pPr>
  </w:style>
  <w:style w:type="character" w:customStyle="1" w:styleId="2ff">
    <w:name w:val="_Уровень 2 Знак"/>
    <w:basedOn w:val="a4"/>
    <w:link w:val="20"/>
    <w:qFormat/>
    <w:rsid w:val="00691A85"/>
    <w:rPr>
      <w:rFonts w:eastAsiaTheme="minorHAnsi" w:cstheme="minorBidi"/>
      <w:sz w:val="24"/>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ff5"/>
    <w:link w:val="1ff8"/>
    <w:rsid w:val="00C41B27"/>
  </w:style>
  <w:style w:type="character" w:customStyle="1" w:styleId="1ff8">
    <w:name w:val="_Уровень_1 Знак"/>
    <w:basedOn w:val="1ff6"/>
    <w:link w:val="1ff7"/>
    <w:rsid w:val="00C41B27"/>
    <w:rPr>
      <w:rFonts w:eastAsiaTheme="minorHAnsi" w:cstheme="minorBidi"/>
      <w:sz w:val="24"/>
      <w:szCs w:val="22"/>
      <w:lang w:eastAsia="en-US"/>
    </w:rPr>
  </w:style>
  <w:style w:type="paragraph" w:customStyle="1" w:styleId="afffffff1">
    <w:name w:val="_Цифры в таблице"/>
    <w:basedOn w:val="affffffe"/>
    <w:link w:val="afffffff2"/>
    <w:qFormat/>
    <w:rsid w:val="00C41B27"/>
    <w:pPr>
      <w:spacing w:before="0" w:after="0"/>
      <w:jc w:val="center"/>
    </w:pPr>
    <w:rPr>
      <w:lang w:val="en-US"/>
    </w:rPr>
  </w:style>
  <w:style w:type="character" w:customStyle="1" w:styleId="afffffff2">
    <w:name w:val="_Цифры в таблице Знак"/>
    <w:basedOn w:val="afffffff"/>
    <w:link w:val="afffffff1"/>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0"/>
    <w:rsid w:val="00362A1A"/>
    <w:pPr>
      <w:numPr>
        <w:ilvl w:val="0"/>
        <w:numId w:val="11"/>
      </w:numPr>
    </w:pPr>
  </w:style>
  <w:style w:type="paragraph" w:customStyle="1" w:styleId="31">
    <w:name w:val="Стиль_3"/>
    <w:basedOn w:val="2f4"/>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0">
    <w:name w:val="Стиль_2 Знак"/>
    <w:link w:val="22"/>
    <w:rsid w:val="00362A1A"/>
    <w:rPr>
      <w:sz w:val="24"/>
      <w:szCs w:val="24"/>
    </w:rPr>
  </w:style>
  <w:style w:type="paragraph" w:customStyle="1" w:styleId="40">
    <w:name w:val="Стиль_4"/>
    <w:basedOn w:val="2f4"/>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4"/>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1">
    <w:name w:val="Стиль_1"/>
    <w:basedOn w:val="22"/>
    <w:link w:val="1ff9"/>
    <w:rsid w:val="00362A1A"/>
    <w:pPr>
      <w:numPr>
        <w:numId w:val="13"/>
      </w:numPr>
      <w:ind w:left="426"/>
    </w:pPr>
  </w:style>
  <w:style w:type="paragraph" w:customStyle="1" w:styleId="3fb">
    <w:name w:val="Заголовок_3 уровень"/>
    <w:basedOn w:val="30"/>
    <w:link w:val="3fc"/>
    <w:rsid w:val="00362A1A"/>
    <w:pPr>
      <w:numPr>
        <w:ilvl w:val="0"/>
        <w:numId w:val="0"/>
      </w:numPr>
      <w:tabs>
        <w:tab w:val="num" w:pos="0"/>
      </w:tabs>
      <w:suppressAutoHyphens/>
      <w:spacing w:before="0"/>
      <w:ind w:left="720" w:hanging="720"/>
      <w:jc w:val="both"/>
    </w:pPr>
    <w:rPr>
      <w:color w:val="000000"/>
      <w:szCs w:val="24"/>
    </w:rPr>
  </w:style>
  <w:style w:type="character" w:customStyle="1" w:styleId="1ff9">
    <w:name w:val="Стиль_1 Знак"/>
    <w:link w:val="11"/>
    <w:rsid w:val="00362A1A"/>
    <w:rPr>
      <w:sz w:val="24"/>
      <w:szCs w:val="24"/>
    </w:rPr>
  </w:style>
  <w:style w:type="paragraph" w:customStyle="1" w:styleId="2ff1">
    <w:name w:val="Заголовок_2 уровень"/>
    <w:basedOn w:val="21"/>
    <w:link w:val="2ff2"/>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0"/>
    <w:link w:val="1ffb"/>
    <w:rsid w:val="00362A1A"/>
    <w:pPr>
      <w:numPr>
        <w:numId w:val="0"/>
      </w:numPr>
      <w:tabs>
        <w:tab w:val="num" w:pos="0"/>
      </w:tabs>
      <w:suppressAutoHyphens/>
      <w:spacing w:before="0"/>
      <w:ind w:left="432" w:hanging="432"/>
      <w:jc w:val="both"/>
    </w:pPr>
    <w:rPr>
      <w:color w:val="000000"/>
      <w:sz w:val="24"/>
      <w:szCs w:val="24"/>
    </w:rPr>
  </w:style>
  <w:style w:type="character" w:customStyle="1" w:styleId="2ff2">
    <w:name w:val="Заголовок_2 уровень Знак"/>
    <w:link w:val="2ff1"/>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rsid w:val="00362A1A"/>
  </w:style>
  <w:style w:type="paragraph" w:customStyle="1" w:styleId="afffffff3">
    <w:name w:val="Запись в таблице"/>
    <w:basedOn w:val="31"/>
    <w:link w:val="afffffff4"/>
    <w:rsid w:val="00362A1A"/>
    <w:pPr>
      <w:numPr>
        <w:ilvl w:val="0"/>
        <w:numId w:val="0"/>
      </w:numPr>
      <w:spacing w:before="0" w:after="0"/>
    </w:pPr>
  </w:style>
  <w:style w:type="character" w:customStyle="1" w:styleId="afffffff4">
    <w:name w:val="Запись в таблице Знак"/>
    <w:link w:val="afffffff3"/>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5">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e">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e"/>
    <w:link w:val="3"/>
    <w:rsid w:val="00FA02D7"/>
    <w:rPr>
      <w:rFonts w:eastAsiaTheme="minorHAnsi" w:cstheme="minorBidi"/>
      <w:spacing w:val="2"/>
      <w:sz w:val="24"/>
      <w:szCs w:val="22"/>
      <w:lang w:eastAsia="en-US"/>
    </w:rPr>
  </w:style>
  <w:style w:type="table" w:customStyle="1" w:styleId="afffffff6">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7">
    <w:name w:val="Body Text First Indent"/>
    <w:basedOn w:val="af9"/>
    <w:link w:val="afffffff8"/>
    <w:rsid w:val="00FC1D05"/>
    <w:pPr>
      <w:spacing w:after="200"/>
      <w:ind w:firstLine="360"/>
    </w:pPr>
  </w:style>
  <w:style w:type="character" w:customStyle="1" w:styleId="afffffff8">
    <w:name w:val="Красная строка Знак"/>
    <w:basedOn w:val="14"/>
    <w:link w:val="afffffff7"/>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b">
    <w:name w:val="_Список 1 уровня Знак"/>
    <w:basedOn w:val="a4"/>
    <w:link w:val="1fa"/>
    <w:rsid w:val="00C75696"/>
    <w:rPr>
      <w:spacing w:val="2"/>
      <w:sz w:val="22"/>
      <w:szCs w:val="22"/>
    </w:rPr>
  </w:style>
  <w:style w:type="paragraph" w:customStyle="1" w:styleId="afffffff9">
    <w:name w:val="_Заголовок без нумерации"/>
    <w:basedOn w:val="a3"/>
    <w:next w:val="a3"/>
    <w:link w:val="afffffffa"/>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a">
    <w:name w:val="_Заголовок без нумерации Знак"/>
    <w:basedOn w:val="a4"/>
    <w:link w:val="afffffff9"/>
    <w:rsid w:val="00A32A82"/>
    <w:rPr>
      <w:rFonts w:eastAsiaTheme="minorHAnsi" w:cstheme="minorBidi"/>
      <w:b/>
      <w:caps/>
      <w:spacing w:val="28"/>
      <w:sz w:val="28"/>
      <w:szCs w:val="22"/>
      <w:lang w:eastAsia="en-US"/>
    </w:rPr>
  </w:style>
  <w:style w:type="character" w:customStyle="1" w:styleId="afffffffb">
    <w:name w:val="_Титул наименование организации Знак"/>
    <w:link w:val="afffffffc"/>
    <w:locked/>
    <w:rsid w:val="00210E77"/>
    <w:rPr>
      <w:noProof/>
      <w:sz w:val="28"/>
      <w:szCs w:val="26"/>
    </w:rPr>
  </w:style>
  <w:style w:type="paragraph" w:customStyle="1" w:styleId="afffffffc">
    <w:name w:val="_Титул наименование организации"/>
    <w:basedOn w:val="a3"/>
    <w:link w:val="afffffffb"/>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d">
    <w:name w:val="_Титул_Объект автоматизации"/>
    <w:basedOn w:val="a3"/>
    <w:link w:val="afffffffe"/>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e">
    <w:name w:val="_Название объекта автоматизации Знак"/>
    <w:link w:val="afffffffd"/>
    <w:rsid w:val="00210E77"/>
    <w:rPr>
      <w:rFonts w:eastAsia="Cambria Math" w:cs="Cambria Math"/>
      <w:b/>
      <w:caps/>
      <w:sz w:val="28"/>
      <w:szCs w:val="32"/>
    </w:rPr>
  </w:style>
  <w:style w:type="paragraph" w:customStyle="1" w:styleId="affffffff">
    <w:name w:val="_Титул_штамп"/>
    <w:basedOn w:val="a3"/>
    <w:rsid w:val="00210E77"/>
    <w:pPr>
      <w:spacing w:after="120"/>
    </w:pPr>
    <w:rPr>
      <w:rFonts w:eastAsia="Cambria Math" w:cs="Cambria Math"/>
      <w:szCs w:val="20"/>
      <w:lang w:eastAsia="ru-RU"/>
    </w:rPr>
  </w:style>
  <w:style w:type="paragraph" w:customStyle="1" w:styleId="affffffff0">
    <w:name w:val="_Титул_Количество страниц"/>
    <w:basedOn w:val="a3"/>
    <w:link w:val="affffffff1"/>
    <w:rsid w:val="00210E77"/>
    <w:pPr>
      <w:spacing w:before="240" w:after="240" w:line="360" w:lineRule="auto"/>
      <w:jc w:val="center"/>
    </w:pPr>
    <w:rPr>
      <w:rFonts w:eastAsia="Times New Roman" w:cs="Arial"/>
      <w:bCs/>
      <w:sz w:val="28"/>
      <w:szCs w:val="28"/>
    </w:rPr>
  </w:style>
  <w:style w:type="character" w:customStyle="1" w:styleId="affffffff1">
    <w:name w:val="_Титул_Количество страниц Знак"/>
    <w:link w:val="affffffff0"/>
    <w:rsid w:val="00210E77"/>
    <w:rPr>
      <w:rFonts w:cs="Arial"/>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0">
    <w:name w:val="heading 1"/>
    <w:basedOn w:val="a3"/>
    <w:next w:val="a3"/>
    <w:link w:val="12"/>
    <w:uiPriority w:val="9"/>
    <w:rsid w:val="00647B9C"/>
    <w:pPr>
      <w:keepNext/>
      <w:keepLines/>
      <w:numPr>
        <w:numId w:val="2"/>
      </w:numPr>
      <w:spacing w:before="480" w:after="0"/>
      <w:outlineLvl w:val="0"/>
    </w:pPr>
    <w:rPr>
      <w:rFonts w:ascii="Arial" w:hAnsi="Arial"/>
      <w:b/>
      <w:bCs/>
      <w:color w:val="365F91"/>
      <w:sz w:val="28"/>
      <w:szCs w:val="28"/>
    </w:rPr>
  </w:style>
  <w:style w:type="paragraph" w:styleId="21">
    <w:name w:val="heading 2"/>
    <w:basedOn w:val="a3"/>
    <w:next w:val="a3"/>
    <w:link w:val="24"/>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0">
    <w:name w:val="heading 3"/>
    <w:basedOn w:val="a3"/>
    <w:next w:val="a3"/>
    <w:link w:val="33"/>
    <w:uiPriority w:val="9"/>
    <w:unhideWhenUsed/>
    <w:rsid w:val="00647B9C"/>
    <w:pPr>
      <w:keepNext/>
      <w:keepLines/>
      <w:numPr>
        <w:ilvl w:val="2"/>
        <w:numId w:val="2"/>
      </w:numPr>
      <w:spacing w:before="200" w:after="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link w:val="10"/>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3">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4">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3">
    <w:name w:val="Заголовок 3 Знак"/>
    <w:link w:val="30"/>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5">
    <w:name w:val="Цитата 2 Знак"/>
    <w:link w:val="26"/>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4">
    <w:name w:val="Основной текст Знак1"/>
    <w:link w:val="af9"/>
    <w:qFormat/>
    <w:locked/>
    <w:rsid w:val="000E34DC"/>
  </w:style>
  <w:style w:type="character" w:customStyle="1" w:styleId="34">
    <w:name w:val="Основной текст с отступом 3 Знак"/>
    <w:link w:val="35"/>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7">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8"/>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5">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6">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E108D8"/>
    <w:rPr>
      <w:rFonts w:ascii="Arial" w:eastAsia="Calibri" w:hAnsi="Arial" w:cstheme="minorBidi"/>
      <w:b/>
      <w:bCs w:val="0"/>
      <w:i w:val="0"/>
      <w:iCs w:val="0"/>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6">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7">
    <w:name w:val="Стиль3 Знак"/>
    <w:rPr>
      <w:rFonts w:cs="Times New Roman"/>
      <w:b/>
      <w:sz w:val="28"/>
      <w:szCs w:val="32"/>
    </w:rPr>
  </w:style>
  <w:style w:type="character" w:customStyle="1" w:styleId="29">
    <w:name w:val="Стиль2 Знак"/>
    <w:rPr>
      <w:rFonts w:cs="Times New Roman"/>
      <w:b/>
      <w:sz w:val="32"/>
      <w:szCs w:val="32"/>
    </w:rPr>
  </w:style>
  <w:style w:type="character" w:customStyle="1" w:styleId="17">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91A85"/>
    <w:rPr>
      <w:sz w:val="24"/>
      <w:szCs w:val="24"/>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8">
    <w:name w:val="Основной текст с отступом 2 Знак"/>
    <w:link w:val="27"/>
    <w:qFormat/>
    <w:rPr>
      <w:sz w:val="22"/>
      <w:szCs w:val="22"/>
    </w:rPr>
  </w:style>
  <w:style w:type="character" w:customStyle="1" w:styleId="310">
    <w:name w:val="Основной текст 3 Знак1"/>
    <w:rPr>
      <w:sz w:val="16"/>
    </w:rPr>
  </w:style>
  <w:style w:type="character" w:customStyle="1" w:styleId="35">
    <w:name w:val="Основной текст 3 Знак"/>
    <w:link w:val="34"/>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8">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4"/>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9">
    <w:name w:val="toc 1"/>
    <w:aliases w:val="_Оглавление 1"/>
    <w:basedOn w:val="a3"/>
    <w:next w:val="a3"/>
    <w:autoRedefine/>
    <w:uiPriority w:val="39"/>
    <w:rsid w:val="00843ABF"/>
    <w:pPr>
      <w:tabs>
        <w:tab w:val="right" w:leader="dot" w:pos="9344"/>
      </w:tabs>
      <w:spacing w:before="120" w:after="120" w:line="276" w:lineRule="auto"/>
    </w:pPr>
    <w:rPr>
      <w:b/>
      <w:bCs/>
      <w:caps/>
      <w:sz w:val="28"/>
      <w:szCs w:val="24"/>
    </w:rPr>
  </w:style>
  <w:style w:type="paragraph" w:styleId="2a">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843ABF"/>
    <w:pPr>
      <w:spacing w:after="0" w:line="360" w:lineRule="auto"/>
      <w:ind w:left="238"/>
    </w:pPr>
    <w:rPr>
      <w:rFonts w:cstheme="minorHAnsi"/>
      <w:bCs/>
      <w:sz w:val="28"/>
      <w:szCs w:val="20"/>
    </w:rPr>
  </w:style>
  <w:style w:type="paragraph" w:customStyle="1" w:styleId="1a">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b">
    <w:name w:val="Стиль2"/>
    <w:basedOn w:val="2c"/>
    <w:rsid w:val="00066045"/>
    <w:pPr>
      <w:keepNext/>
      <w:keepLines/>
      <w:widowControl w:val="0"/>
      <w:suppressLineNumbers/>
      <w:suppressAutoHyphens/>
    </w:pPr>
    <w:rPr>
      <w:b/>
      <w:szCs w:val="20"/>
    </w:rPr>
  </w:style>
  <w:style w:type="paragraph" w:customStyle="1" w:styleId="311">
    <w:name w:val="Стиль3 Знак1"/>
    <w:basedOn w:val="2d"/>
    <w:rsid w:val="00066045"/>
    <w:pPr>
      <w:widowControl w:val="0"/>
      <w:tabs>
        <w:tab w:val="num" w:pos="432"/>
      </w:tabs>
      <w:spacing w:after="0" w:line="240" w:lineRule="auto"/>
      <w:ind w:left="432" w:hanging="432"/>
      <w:textAlignment w:val="baseline"/>
    </w:pPr>
    <w:rPr>
      <w:szCs w:val="20"/>
    </w:rPr>
  </w:style>
  <w:style w:type="paragraph" w:customStyle="1" w:styleId="38">
    <w:name w:val="Стиль3"/>
    <w:basedOn w:val="2d"/>
    <w:rsid w:val="00066045"/>
    <w:pPr>
      <w:widowControl w:val="0"/>
      <w:tabs>
        <w:tab w:val="left" w:pos="1307"/>
      </w:tabs>
      <w:spacing w:after="0" w:line="240" w:lineRule="auto"/>
      <w:ind w:left="1080"/>
      <w:textAlignment w:val="baseline"/>
    </w:pPr>
    <w:rPr>
      <w:szCs w:val="20"/>
    </w:rPr>
  </w:style>
  <w:style w:type="paragraph" w:customStyle="1" w:styleId="39">
    <w:name w:val="Стиль3 Знак Знак"/>
    <w:basedOn w:val="2d"/>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c">
    <w:name w:val="List Number 2"/>
    <w:basedOn w:val="a3"/>
    <w:rsid w:val="00066045"/>
    <w:pPr>
      <w:tabs>
        <w:tab w:val="left" w:pos="432"/>
      </w:tabs>
      <w:ind w:left="432" w:hanging="432"/>
    </w:pPr>
  </w:style>
  <w:style w:type="paragraph" w:styleId="2d">
    <w:name w:val="Body Text Indent 2"/>
    <w:basedOn w:val="a3"/>
    <w:link w:val="211"/>
    <w:rsid w:val="00066045"/>
    <w:pPr>
      <w:spacing w:after="120" w:line="480" w:lineRule="auto"/>
      <w:ind w:left="283"/>
    </w:pPr>
  </w:style>
  <w:style w:type="paragraph" w:styleId="2e">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b"/>
    <w:uiPriority w:val="99"/>
    <w:rsid w:val="00FA2894"/>
    <w:pPr>
      <w:tabs>
        <w:tab w:val="center" w:pos="4677"/>
        <w:tab w:val="right" w:pos="9355"/>
      </w:tabs>
    </w:pPr>
  </w:style>
  <w:style w:type="paragraph" w:styleId="2f">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a">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c"/>
    <w:uiPriority w:val="99"/>
    <w:rsid w:val="00826008"/>
    <w:rPr>
      <w:sz w:val="20"/>
      <w:szCs w:val="20"/>
    </w:rPr>
  </w:style>
  <w:style w:type="paragraph" w:styleId="afff7">
    <w:name w:val="annotation subject"/>
    <w:basedOn w:val="afff6"/>
    <w:next w:val="afff6"/>
    <w:link w:val="1d"/>
    <w:uiPriority w:val="99"/>
    <w:semiHidden/>
    <w:qFormat/>
    <w:rsid w:val="00826008"/>
    <w:rPr>
      <w:b/>
      <w:bCs/>
    </w:rPr>
  </w:style>
  <w:style w:type="paragraph" w:styleId="afff8">
    <w:name w:val="Balloon Text"/>
    <w:basedOn w:val="a3"/>
    <w:link w:val="1e"/>
    <w:uiPriority w:val="99"/>
    <w:semiHidden/>
    <w:qFormat/>
    <w:rsid w:val="00826008"/>
    <w:rPr>
      <w:rFonts w:ascii="Tahoma" w:hAnsi="Tahoma" w:cs="Tahoma"/>
      <w:sz w:val="16"/>
      <w:szCs w:val="16"/>
    </w:rPr>
  </w:style>
  <w:style w:type="paragraph" w:styleId="afff9">
    <w:name w:val="footnote text"/>
    <w:basedOn w:val="a3"/>
    <w:link w:val="1f"/>
    <w:uiPriority w:val="99"/>
    <w:unhideWhenUsed/>
    <w:rsid w:val="00DC06A4"/>
    <w:rPr>
      <w:sz w:val="20"/>
      <w:szCs w:val="20"/>
    </w:rPr>
  </w:style>
  <w:style w:type="paragraph" w:styleId="afffa">
    <w:name w:val="endnote text"/>
    <w:basedOn w:val="a3"/>
    <w:link w:val="1f0"/>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1"/>
    <w:uiPriority w:val="99"/>
    <w:rsid w:val="008A6089"/>
    <w:pPr>
      <w:tabs>
        <w:tab w:val="center" w:pos="4677"/>
        <w:tab w:val="right" w:pos="9355"/>
      </w:tabs>
    </w:pPr>
  </w:style>
  <w:style w:type="paragraph" w:styleId="afffd">
    <w:name w:val="Body Text Indent"/>
    <w:basedOn w:val="a3"/>
    <w:link w:val="1f2"/>
    <w:rsid w:val="00113FAB"/>
    <w:pPr>
      <w:spacing w:after="120"/>
      <w:ind w:left="283"/>
    </w:pPr>
  </w:style>
  <w:style w:type="paragraph" w:styleId="3b">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3">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4"/>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5"/>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0">
    <w:name w:val="Quote"/>
    <w:basedOn w:val="a3"/>
    <w:next w:val="a3"/>
    <w:link w:val="214"/>
    <w:uiPriority w:val="29"/>
    <w:rsid w:val="00647B9C"/>
    <w:rPr>
      <w:i/>
      <w:iCs/>
      <w:color w:val="000000"/>
    </w:rPr>
  </w:style>
  <w:style w:type="paragraph" w:styleId="affff3">
    <w:name w:val="Intense Quote"/>
    <w:basedOn w:val="a3"/>
    <w:next w:val="a3"/>
    <w:link w:val="1f6"/>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0"/>
    <w:next w:val="a3"/>
    <w:uiPriority w:val="39"/>
    <w:unhideWhenUsed/>
    <w:rsid w:val="00647B9C"/>
  </w:style>
  <w:style w:type="paragraph" w:customStyle="1" w:styleId="1f7">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6">
    <w:name w:val="Обычный2"/>
    <w:link w:val="25"/>
    <w:uiPriority w:val="29"/>
    <w:rsid w:val="00762637"/>
    <w:pPr>
      <w:widowControl w:val="0"/>
      <w:snapToGrid w:val="0"/>
      <w:spacing w:line="300" w:lineRule="auto"/>
      <w:ind w:firstLine="720"/>
      <w:jc w:val="both"/>
    </w:pPr>
    <w:rPr>
      <w:sz w:val="24"/>
    </w:rPr>
  </w:style>
  <w:style w:type="paragraph" w:styleId="3c">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d">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0"/>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e">
    <w:name w:val="Список 3."/>
    <w:basedOn w:val="a3"/>
    <w:pPr>
      <w:tabs>
        <w:tab w:val="left" w:pos="2410"/>
      </w:tabs>
      <w:spacing w:after="0" w:line="360" w:lineRule="exact"/>
      <w:ind w:firstLine="2127"/>
      <w:contextualSpacing/>
    </w:pPr>
    <w:rPr>
      <w:sz w:val="28"/>
      <w:szCs w:val="28"/>
    </w:rPr>
  </w:style>
  <w:style w:type="paragraph" w:customStyle="1" w:styleId="2f1">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0">
    <w:name w:val="_Строки таблицы (3 уровень)"/>
    <w:rsid w:val="00C41B27"/>
    <w:pPr>
      <w:spacing w:before="40" w:after="40" w:line="288" w:lineRule="exact"/>
    </w:pPr>
    <w:rPr>
      <w:spacing w:val="2"/>
    </w:rPr>
  </w:style>
  <w:style w:type="paragraph" w:customStyle="1" w:styleId="2f2">
    <w:name w:val="_Строки таблицы (2 уровень)"/>
    <w:rsid w:val="00C41B27"/>
    <w:pPr>
      <w:spacing w:before="40" w:after="40" w:line="288" w:lineRule="exact"/>
    </w:pPr>
    <w:rPr>
      <w:spacing w:val="2"/>
    </w:rPr>
  </w:style>
  <w:style w:type="paragraph" w:customStyle="1" w:styleId="1f8">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1">
    <w:name w:val="_Список 3 уровня"/>
    <w:rsid w:val="00C41B27"/>
    <w:pPr>
      <w:spacing w:after="100"/>
      <w:ind w:left="2268" w:hanging="425"/>
    </w:pPr>
    <w:rPr>
      <w:rFonts w:eastAsia="0"/>
    </w:rPr>
  </w:style>
  <w:style w:type="paragraph" w:customStyle="1" w:styleId="1f9">
    <w:name w:val="_Список таблицы (1 уровень)"/>
    <w:basedOn w:val="a3"/>
    <w:rsid w:val="00C41B27"/>
    <w:pPr>
      <w:spacing w:before="40" w:after="40"/>
    </w:pPr>
    <w:rPr>
      <w:spacing w:val="2"/>
      <w:sz w:val="20"/>
    </w:rPr>
  </w:style>
  <w:style w:type="paragraph" w:customStyle="1" w:styleId="2f3">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qFormat/>
    <w:rsid w:val="00E108D8"/>
    <w:pPr>
      <w:tabs>
        <w:tab w:val="left" w:pos="0"/>
        <w:tab w:val="left" w:pos="426"/>
        <w:tab w:val="left" w:pos="1560"/>
      </w:tabs>
      <w:suppressAutoHyphens/>
      <w:spacing w:before="0" w:after="100"/>
      <w:ind w:left="0" w:firstLine="709"/>
      <w:contextualSpacing/>
    </w:pPr>
    <w:rPr>
      <w:rFonts w:ascii="Times New Roman" w:eastAsia="Calibri" w:hAnsi="Times New Roman"/>
      <w:bCs w:val="0"/>
      <w:i w:val="0"/>
      <w:iCs w:val="0"/>
      <w:color w:val="auto"/>
      <w:sz w:val="28"/>
      <w:szCs w:val="28"/>
    </w:rPr>
  </w:style>
  <w:style w:type="paragraph" w:customStyle="1" w:styleId="2f4">
    <w:name w:val="_Список 2 уровня"/>
    <w:link w:val="2f5"/>
    <w:rsid w:val="00C41B27"/>
    <w:pPr>
      <w:spacing w:after="100"/>
      <w:ind w:firstLine="709"/>
    </w:pPr>
    <w:rPr>
      <w:rFonts w:eastAsia="0"/>
    </w:rPr>
  </w:style>
  <w:style w:type="paragraph" w:customStyle="1" w:styleId="1fa">
    <w:name w:val="_Список 1 уровня"/>
    <w:basedOn w:val="a3"/>
    <w:link w:val="1fb"/>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6">
    <w:name w:val="заголовок 2"/>
    <w:basedOn w:val="a3"/>
    <w:pPr>
      <w:keepNext/>
      <w:spacing w:after="0"/>
      <w:jc w:val="center"/>
    </w:pPr>
    <w:rPr>
      <w:b/>
      <w:szCs w:val="20"/>
    </w:rPr>
  </w:style>
  <w:style w:type="paragraph" w:customStyle="1" w:styleId="3f2">
    <w:name w:val="_Нумерованный 3"/>
    <w:rsid w:val="00C41B27"/>
    <w:pPr>
      <w:widowControl w:val="0"/>
      <w:spacing w:line="360" w:lineRule="atLeast"/>
      <w:ind w:firstLine="709"/>
      <w:textAlignment w:val="baseline"/>
    </w:pPr>
    <w:rPr>
      <w:szCs w:val="24"/>
    </w:rPr>
  </w:style>
  <w:style w:type="paragraph" w:customStyle="1" w:styleId="2f7">
    <w:name w:val="_Нумерованный 2"/>
    <w:rsid w:val="00C41B27"/>
    <w:pPr>
      <w:widowControl w:val="0"/>
      <w:spacing w:line="360" w:lineRule="atLeast"/>
      <w:ind w:firstLine="709"/>
      <w:textAlignment w:val="baseline"/>
    </w:pPr>
    <w:rPr>
      <w:szCs w:val="24"/>
    </w:rPr>
  </w:style>
  <w:style w:type="paragraph" w:customStyle="1" w:styleId="1fc">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d"/>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qFormat/>
    <w:rsid w:val="00691A85"/>
    <w:pPr>
      <w:tabs>
        <w:tab w:val="left" w:pos="426"/>
      </w:tabs>
      <w:spacing w:after="60"/>
      <w:ind w:firstLine="709"/>
      <w:contextualSpacing/>
      <w:jc w:val="both"/>
    </w:pPr>
    <w:rPr>
      <w:szCs w:val="24"/>
    </w:rPr>
  </w:style>
  <w:style w:type="paragraph" w:customStyle="1" w:styleId="LO-normal">
    <w:name w:val="LO-normal"/>
    <w:pPr>
      <w:spacing w:after="60"/>
      <w:jc w:val="both"/>
    </w:pPr>
  </w:style>
  <w:style w:type="paragraph" w:styleId="afffff9">
    <w:name w:val="Plain Text"/>
    <w:basedOn w:val="a3"/>
    <w:link w:val="1fe"/>
    <w:pPr>
      <w:spacing w:after="0" w:line="240" w:lineRule="exact"/>
    </w:pPr>
    <w:rPr>
      <w:rFonts w:ascii="Courier New" w:hAnsi="Courier New" w:cs="Courier New"/>
      <w:sz w:val="20"/>
      <w:szCs w:val="20"/>
    </w:rPr>
  </w:style>
  <w:style w:type="paragraph" w:customStyle="1" w:styleId="1ff">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3">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basedOn w:val="a5"/>
    <w:uiPriority w:val="5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8">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4">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9">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1">
    <w:name w:val="index 1"/>
    <w:basedOn w:val="a3"/>
    <w:next w:val="a3"/>
    <w:autoRedefine/>
    <w:uiPriority w:val="99"/>
    <w:semiHidden/>
    <w:unhideWhenUsed/>
    <w:qFormat/>
    <w:rsid w:val="000C2BB7"/>
    <w:pPr>
      <w:spacing w:after="0"/>
      <w:ind w:left="220" w:hanging="220"/>
    </w:pPr>
  </w:style>
  <w:style w:type="paragraph" w:styleId="3f5">
    <w:name w:val="toc 3"/>
    <w:aliases w:val="_Оглавление 3"/>
    <w:basedOn w:val="a3"/>
    <w:next w:val="a3"/>
    <w:autoRedefine/>
    <w:uiPriority w:val="39"/>
    <w:unhideWhenUsed/>
    <w:rsid w:val="00843ABF"/>
    <w:pPr>
      <w:tabs>
        <w:tab w:val="left" w:pos="1200"/>
        <w:tab w:val="right" w:leader="dot" w:pos="9344"/>
      </w:tabs>
      <w:spacing w:after="100" w:line="276" w:lineRule="auto"/>
      <w:ind w:left="442"/>
    </w:pPr>
    <w:rPr>
      <w:rFonts w:cstheme="minorHAnsi"/>
      <w:sz w:val="28"/>
      <w:szCs w:val="20"/>
    </w:rPr>
  </w:style>
  <w:style w:type="character" w:customStyle="1" w:styleId="afff4">
    <w:name w:val="Дата Знак"/>
    <w:basedOn w:val="a4"/>
    <w:link w:val="afff3"/>
    <w:rsid w:val="000C2BB7"/>
    <w:rPr>
      <w:sz w:val="22"/>
      <w:szCs w:val="22"/>
    </w:rPr>
  </w:style>
  <w:style w:type="character" w:customStyle="1" w:styleId="2fa">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d"/>
    <w:locked/>
    <w:rsid w:val="000C2BB7"/>
    <w:rPr>
      <w:sz w:val="22"/>
      <w:szCs w:val="22"/>
    </w:rPr>
  </w:style>
  <w:style w:type="character" w:customStyle="1" w:styleId="1b">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a"/>
    <w:locked/>
    <w:rsid w:val="000C2BB7"/>
    <w:rPr>
      <w:sz w:val="16"/>
      <w:szCs w:val="16"/>
    </w:rPr>
  </w:style>
  <w:style w:type="character" w:customStyle="1" w:styleId="1c">
    <w:name w:val="Текст примечания Знак1"/>
    <w:basedOn w:val="a4"/>
    <w:link w:val="afff6"/>
    <w:uiPriority w:val="99"/>
    <w:locked/>
    <w:rsid w:val="000C2BB7"/>
  </w:style>
  <w:style w:type="character" w:customStyle="1" w:styleId="1d">
    <w:name w:val="Тема примечания Знак1"/>
    <w:basedOn w:val="1c"/>
    <w:link w:val="afff7"/>
    <w:semiHidden/>
    <w:locked/>
    <w:rsid w:val="000C2BB7"/>
    <w:rPr>
      <w:b/>
      <w:bCs/>
    </w:rPr>
  </w:style>
  <w:style w:type="character" w:customStyle="1" w:styleId="1e">
    <w:name w:val="Текст выноски Знак1"/>
    <w:basedOn w:val="a4"/>
    <w:link w:val="afff8"/>
    <w:semiHidden/>
    <w:locked/>
    <w:rsid w:val="000C2BB7"/>
    <w:rPr>
      <w:rFonts w:ascii="Tahoma" w:hAnsi="Tahoma" w:cs="Tahoma"/>
      <w:sz w:val="16"/>
      <w:szCs w:val="16"/>
    </w:rPr>
  </w:style>
  <w:style w:type="character" w:customStyle="1" w:styleId="1f">
    <w:name w:val="Текст сноски Знак1"/>
    <w:basedOn w:val="a4"/>
    <w:link w:val="afff9"/>
    <w:uiPriority w:val="99"/>
    <w:locked/>
    <w:rsid w:val="000C2BB7"/>
  </w:style>
  <w:style w:type="character" w:customStyle="1" w:styleId="1f0">
    <w:name w:val="Текст концевой сноски Знак1"/>
    <w:basedOn w:val="a4"/>
    <w:link w:val="afffa"/>
    <w:locked/>
    <w:rsid w:val="000C2BB7"/>
  </w:style>
  <w:style w:type="character" w:customStyle="1" w:styleId="1f1">
    <w:name w:val="Верхний колонтитул Знак1"/>
    <w:basedOn w:val="a4"/>
    <w:link w:val="afffc"/>
    <w:uiPriority w:val="99"/>
    <w:locked/>
    <w:rsid w:val="000C2BB7"/>
    <w:rPr>
      <w:sz w:val="22"/>
      <w:szCs w:val="22"/>
    </w:rPr>
  </w:style>
  <w:style w:type="character" w:customStyle="1" w:styleId="1f2">
    <w:name w:val="Основной текст с отступом Знак1"/>
    <w:basedOn w:val="a4"/>
    <w:link w:val="afffd"/>
    <w:locked/>
    <w:rsid w:val="000C2BB7"/>
    <w:rPr>
      <w:sz w:val="22"/>
      <w:szCs w:val="22"/>
    </w:rPr>
  </w:style>
  <w:style w:type="character" w:customStyle="1" w:styleId="1f4">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5">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0"/>
    <w:uiPriority w:val="29"/>
    <w:locked/>
    <w:rsid w:val="000C2BB7"/>
    <w:rPr>
      <w:i/>
      <w:iCs/>
      <w:color w:val="000000"/>
      <w:sz w:val="22"/>
      <w:szCs w:val="22"/>
    </w:rPr>
  </w:style>
  <w:style w:type="character" w:customStyle="1" w:styleId="1f6">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c"/>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d">
    <w:name w:val="Схема документа Знак1"/>
    <w:basedOn w:val="a4"/>
    <w:link w:val="afffff6"/>
    <w:locked/>
    <w:rsid w:val="000C2BB7"/>
    <w:rPr>
      <w:rFonts w:ascii="Tahoma" w:hAnsi="Tahoma"/>
      <w:sz w:val="16"/>
      <w:szCs w:val="16"/>
    </w:rPr>
  </w:style>
  <w:style w:type="character" w:customStyle="1" w:styleId="1fe">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ff2">
    <w:name w:val="_Заголовок 1"/>
    <w:basedOn w:val="10"/>
    <w:link w:val="1ff3"/>
    <w:uiPriority w:val="99"/>
    <w:qFormat/>
    <w:rsid w:val="00691A85"/>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character" w:customStyle="1" w:styleId="1ff3">
    <w:name w:val="_Заголовок 1 Знак"/>
    <w:basedOn w:val="12"/>
    <w:link w:val="1ff2"/>
    <w:uiPriority w:val="99"/>
    <w:rsid w:val="00691A85"/>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2fb">
    <w:name w:val="_Заголовок 2"/>
    <w:basedOn w:val="21"/>
    <w:link w:val="2fc"/>
    <w:uiPriority w:val="99"/>
    <w:qFormat/>
    <w:rsid w:val="00691A85"/>
    <w:pPr>
      <w:tabs>
        <w:tab w:val="left" w:pos="426"/>
        <w:tab w:val="left" w:pos="567"/>
        <w:tab w:val="left" w:pos="1418"/>
        <w:tab w:val="left" w:pos="1701"/>
        <w:tab w:val="left" w:pos="1985"/>
      </w:tabs>
      <w:suppressAutoHyphens/>
      <w:spacing w:before="0" w:after="100"/>
      <w:ind w:left="0" w:firstLine="0"/>
      <w:contextualSpacing/>
      <w:jc w:val="both"/>
    </w:pPr>
    <w:rPr>
      <w:rFonts w:ascii="Times New Roman" w:eastAsia="Arial Unicode MS" w:hAnsi="Times New Roman"/>
      <w:bCs w:val="0"/>
      <w:color w:val="auto"/>
      <w:sz w:val="28"/>
      <w:szCs w:val="24"/>
    </w:rPr>
  </w:style>
  <w:style w:type="character" w:customStyle="1" w:styleId="2fc">
    <w:name w:val="_Заголовок 2 Знак"/>
    <w:basedOn w:val="24"/>
    <w:link w:val="2fb"/>
    <w:uiPriority w:val="99"/>
    <w:rsid w:val="00691A85"/>
    <w:rPr>
      <w:rFonts w:ascii="Arial" w:eastAsia="Arial Unicode MS" w:hAnsi="Arial" w:cstheme="minorBidi"/>
      <w:b/>
      <w:bCs w:val="0"/>
      <w:color w:val="4F81BD"/>
      <w:sz w:val="28"/>
      <w:szCs w:val="24"/>
      <w:lang w:eastAsia="en-US"/>
    </w:rPr>
  </w:style>
  <w:style w:type="paragraph" w:customStyle="1" w:styleId="3f6">
    <w:name w:val="_Заголовок 3"/>
    <w:basedOn w:val="30"/>
    <w:link w:val="3f7"/>
    <w:uiPriority w:val="99"/>
    <w:qFormat/>
    <w:rsid w:val="00D70965"/>
    <w:pPr>
      <w:tabs>
        <w:tab w:val="left" w:pos="993"/>
      </w:tabs>
      <w:suppressAutoHyphens/>
      <w:spacing w:before="0" w:after="100"/>
      <w:ind w:left="0" w:firstLine="284"/>
      <w:contextualSpacing/>
      <w:jc w:val="both"/>
    </w:pPr>
    <w:rPr>
      <w:rFonts w:ascii="Times New Roman" w:hAnsi="Times New Roman"/>
      <w:bCs w:val="0"/>
      <w:color w:val="auto"/>
      <w:sz w:val="28"/>
      <w:szCs w:val="24"/>
    </w:rPr>
  </w:style>
  <w:style w:type="character" w:customStyle="1" w:styleId="3f7">
    <w:name w:val="_Заголовок 3 Знак"/>
    <w:basedOn w:val="33"/>
    <w:link w:val="3f6"/>
    <w:uiPriority w:val="99"/>
    <w:rsid w:val="00D70965"/>
    <w:rPr>
      <w:rFonts w:ascii="Arial" w:eastAsiaTheme="minorHAnsi" w:hAnsi="Arial" w:cstheme="minorBidi"/>
      <w:b/>
      <w:bCs w:val="0"/>
      <w:color w:val="4F81BD"/>
      <w:sz w:val="28"/>
      <w:szCs w:val="24"/>
      <w:lang w:eastAsia="en-US"/>
    </w:rPr>
  </w:style>
  <w:style w:type="paragraph" w:customStyle="1" w:styleId="affffff5">
    <w:name w:val="_Заголовок без номера"/>
    <w:basedOn w:val="10"/>
    <w:qFormat/>
    <w:rsid w:val="00C41B27"/>
    <w:pPr>
      <w:numPr>
        <w:numId w:val="0"/>
      </w:numPr>
      <w:tabs>
        <w:tab w:val="left" w:pos="0"/>
        <w:tab w:val="left" w:pos="284"/>
        <w:tab w:val="left" w:pos="568"/>
        <w:tab w:val="left" w:pos="851"/>
        <w:tab w:val="left" w:pos="1418"/>
        <w:tab w:val="left" w:pos="1701"/>
        <w:tab w:val="left" w:pos="1985"/>
      </w:tabs>
      <w:suppressAutoHyphens/>
      <w:spacing w:before="100" w:after="100"/>
      <w:contextualSpacing/>
      <w:jc w:val="both"/>
    </w:pPr>
    <w:rPr>
      <w:rFonts w:ascii="times new roman Полужирный" w:hAnsi="times new roman Полужирный"/>
      <w:bCs w:val="0"/>
      <w:caps/>
      <w:color w:val="auto"/>
    </w:rPr>
  </w:style>
  <w:style w:type="paragraph" w:customStyle="1" w:styleId="23">
    <w:name w:val="_Заголовок_Приложение 2"/>
    <w:basedOn w:val="44"/>
    <w:link w:val="2fd"/>
    <w:qFormat/>
    <w:rsid w:val="00C41B27"/>
    <w:pPr>
      <w:numPr>
        <w:ilvl w:val="1"/>
        <w:numId w:val="3"/>
      </w:numPr>
    </w:pPr>
  </w:style>
  <w:style w:type="character" w:customStyle="1" w:styleId="2fd">
    <w:name w:val="_Заголовок_Приложение 2 Знак"/>
    <w:basedOn w:val="43"/>
    <w:link w:val="23"/>
    <w:rsid w:val="00C41B27"/>
    <w:rPr>
      <w:rFonts w:ascii="Arial" w:eastAsia="Calibri" w:hAnsi="Arial" w:cstheme="minorBidi"/>
      <w:b/>
      <w:bCs w:val="0"/>
      <w:i w:val="0"/>
      <w:iCs w:val="0"/>
      <w:color w:val="4F81BD"/>
      <w:sz w:val="28"/>
      <w:szCs w:val="28"/>
      <w:lang w:eastAsia="en-US"/>
    </w:rPr>
  </w:style>
  <w:style w:type="paragraph" w:customStyle="1" w:styleId="a0">
    <w:name w:val="_Заголовок_Приложения"/>
    <w:basedOn w:val="3f6"/>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val="0"/>
      <w:color w:val="4F81BD"/>
      <w:sz w:val="28"/>
      <w:szCs w:val="24"/>
      <w:lang w:eastAsia="en-US"/>
    </w:rPr>
  </w:style>
  <w:style w:type="paragraph" w:customStyle="1" w:styleId="affffff7">
    <w:name w:val="_Запись в таблице"/>
    <w:basedOn w:val="a3"/>
    <w:link w:val="affffff8"/>
    <w:rsid w:val="00C41B27"/>
    <w:pPr>
      <w:spacing w:before="40" w:after="40" w:line="288" w:lineRule="auto"/>
    </w:pPr>
    <w:rPr>
      <w:sz w:val="20"/>
    </w:rPr>
  </w:style>
  <w:style w:type="character" w:customStyle="1" w:styleId="affffff8">
    <w:name w:val="_Запись в таблице Знак"/>
    <w:basedOn w:val="a4"/>
    <w:link w:val="affffff7"/>
    <w:locked/>
    <w:rsid w:val="00C41B27"/>
    <w:rPr>
      <w:rFonts w:eastAsiaTheme="minorHAnsi" w:cstheme="minorBidi"/>
      <w:szCs w:val="22"/>
    </w:rPr>
  </w:style>
  <w:style w:type="paragraph" w:customStyle="1" w:styleId="affffff9">
    <w:name w:val="_Описание рисунка"/>
    <w:basedOn w:val="affe"/>
    <w:link w:val="affffffa"/>
    <w:qFormat/>
    <w:rsid w:val="00C41B27"/>
    <w:pPr>
      <w:tabs>
        <w:tab w:val="left" w:pos="426"/>
      </w:tabs>
      <w:spacing w:after="60"/>
      <w:contextualSpacing/>
      <w:jc w:val="center"/>
    </w:pPr>
    <w:rPr>
      <w:b w:val="0"/>
      <w:bCs w:val="0"/>
      <w:iCs/>
      <w:color w:val="auto"/>
      <w:sz w:val="24"/>
      <w:szCs w:val="24"/>
    </w:rPr>
  </w:style>
  <w:style w:type="character" w:customStyle="1" w:styleId="affffffa">
    <w:name w:val="_Описание рисунка Знак"/>
    <w:basedOn w:val="a4"/>
    <w:link w:val="affffff9"/>
    <w:qFormat/>
    <w:rsid w:val="00C41B27"/>
    <w:rPr>
      <w:iCs/>
      <w:sz w:val="24"/>
      <w:szCs w:val="24"/>
    </w:rPr>
  </w:style>
  <w:style w:type="paragraph" w:customStyle="1" w:styleId="affffffb">
    <w:name w:val="_Описание таблицы"/>
    <w:basedOn w:val="affe"/>
    <w:qFormat/>
    <w:rsid w:val="00C41B27"/>
    <w:pPr>
      <w:tabs>
        <w:tab w:val="left" w:pos="426"/>
      </w:tabs>
      <w:spacing w:after="60"/>
      <w:contextualSpacing/>
      <w:jc w:val="right"/>
    </w:pPr>
    <w:rPr>
      <w:b w:val="0"/>
      <w:bCs w:val="0"/>
      <w:iCs/>
      <w:color w:val="auto"/>
      <w:sz w:val="24"/>
      <w:szCs w:val="20"/>
    </w:rPr>
  </w:style>
  <w:style w:type="paragraph" w:customStyle="1" w:styleId="1">
    <w:name w:val="_Пункты в таблице (1 уровень)"/>
    <w:basedOn w:val="a3"/>
    <w:link w:val="1ff4"/>
    <w:rsid w:val="00C41B27"/>
    <w:pPr>
      <w:numPr>
        <w:numId w:val="4"/>
      </w:numPr>
      <w:spacing w:before="80" w:after="80"/>
    </w:pPr>
    <w:rPr>
      <w:spacing w:val="2"/>
    </w:rPr>
  </w:style>
  <w:style w:type="character" w:customStyle="1" w:styleId="1ff4">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e"/>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5">
    <w:name w:val="_Список 2 уровня Знак"/>
    <w:link w:val="2f4"/>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4"/>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6"/>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qFormat/>
    <w:rsid w:val="00C41B27"/>
    <w:pPr>
      <w:spacing w:before="0" w:after="0"/>
      <w:jc w:val="center"/>
    </w:pPr>
    <w:rPr>
      <w:b/>
    </w:rPr>
  </w:style>
  <w:style w:type="paragraph" w:customStyle="1" w:styleId="1ff5">
    <w:name w:val="_Уровень 1"/>
    <w:basedOn w:val="a3"/>
    <w:link w:val="1ff6"/>
    <w:qFormat/>
    <w:rsid w:val="00580460"/>
    <w:pPr>
      <w:spacing w:before="100" w:after="100"/>
      <w:jc w:val="both"/>
    </w:pPr>
  </w:style>
  <w:style w:type="character" w:customStyle="1" w:styleId="1ff6">
    <w:name w:val="_Уровень 1 Знак"/>
    <w:basedOn w:val="a4"/>
    <w:link w:val="1ff5"/>
    <w:qFormat/>
    <w:rsid w:val="00580460"/>
    <w:rPr>
      <w:rFonts w:eastAsiaTheme="minorHAnsi" w:cstheme="minorBidi"/>
      <w:sz w:val="24"/>
      <w:szCs w:val="22"/>
      <w:lang w:eastAsia="en-US"/>
    </w:rPr>
  </w:style>
  <w:style w:type="paragraph" w:customStyle="1" w:styleId="20">
    <w:name w:val="_Уровень 2"/>
    <w:basedOn w:val="a3"/>
    <w:link w:val="2ff"/>
    <w:qFormat/>
    <w:rsid w:val="00691A85"/>
    <w:pPr>
      <w:numPr>
        <w:numId w:val="6"/>
      </w:numPr>
      <w:spacing w:before="100" w:after="100"/>
      <w:ind w:left="1434" w:hanging="357"/>
      <w:contextualSpacing/>
      <w:jc w:val="both"/>
    </w:pPr>
  </w:style>
  <w:style w:type="character" w:customStyle="1" w:styleId="2ff">
    <w:name w:val="_Уровень 2 Знак"/>
    <w:basedOn w:val="a4"/>
    <w:link w:val="20"/>
    <w:qFormat/>
    <w:rsid w:val="00691A85"/>
    <w:rPr>
      <w:rFonts w:eastAsiaTheme="minorHAnsi" w:cstheme="minorBidi"/>
      <w:sz w:val="24"/>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ff5"/>
    <w:link w:val="1ff8"/>
    <w:rsid w:val="00C41B27"/>
  </w:style>
  <w:style w:type="character" w:customStyle="1" w:styleId="1ff8">
    <w:name w:val="_Уровень_1 Знак"/>
    <w:basedOn w:val="1ff6"/>
    <w:link w:val="1ff7"/>
    <w:rsid w:val="00C41B27"/>
    <w:rPr>
      <w:rFonts w:eastAsiaTheme="minorHAnsi" w:cstheme="minorBidi"/>
      <w:sz w:val="24"/>
      <w:szCs w:val="22"/>
      <w:lang w:eastAsia="en-US"/>
    </w:rPr>
  </w:style>
  <w:style w:type="paragraph" w:customStyle="1" w:styleId="afffffff1">
    <w:name w:val="_Цифры в таблице"/>
    <w:basedOn w:val="affffffe"/>
    <w:link w:val="afffffff2"/>
    <w:qFormat/>
    <w:rsid w:val="00C41B27"/>
    <w:pPr>
      <w:spacing w:before="0" w:after="0"/>
      <w:jc w:val="center"/>
    </w:pPr>
    <w:rPr>
      <w:lang w:val="en-US"/>
    </w:rPr>
  </w:style>
  <w:style w:type="character" w:customStyle="1" w:styleId="afffffff2">
    <w:name w:val="_Цифры в таблице Знак"/>
    <w:basedOn w:val="afffffff"/>
    <w:link w:val="afffffff1"/>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0"/>
    <w:rsid w:val="00362A1A"/>
    <w:pPr>
      <w:numPr>
        <w:ilvl w:val="0"/>
        <w:numId w:val="11"/>
      </w:numPr>
    </w:pPr>
  </w:style>
  <w:style w:type="paragraph" w:customStyle="1" w:styleId="31">
    <w:name w:val="Стиль_3"/>
    <w:basedOn w:val="2f4"/>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0">
    <w:name w:val="Стиль_2 Знак"/>
    <w:link w:val="22"/>
    <w:rsid w:val="00362A1A"/>
    <w:rPr>
      <w:sz w:val="24"/>
      <w:szCs w:val="24"/>
    </w:rPr>
  </w:style>
  <w:style w:type="paragraph" w:customStyle="1" w:styleId="40">
    <w:name w:val="Стиль_4"/>
    <w:basedOn w:val="2f4"/>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4"/>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1">
    <w:name w:val="Стиль_1"/>
    <w:basedOn w:val="22"/>
    <w:link w:val="1ff9"/>
    <w:rsid w:val="00362A1A"/>
    <w:pPr>
      <w:numPr>
        <w:numId w:val="13"/>
      </w:numPr>
      <w:ind w:left="426"/>
    </w:pPr>
  </w:style>
  <w:style w:type="paragraph" w:customStyle="1" w:styleId="3fb">
    <w:name w:val="Заголовок_3 уровень"/>
    <w:basedOn w:val="30"/>
    <w:link w:val="3fc"/>
    <w:rsid w:val="00362A1A"/>
    <w:pPr>
      <w:numPr>
        <w:ilvl w:val="0"/>
        <w:numId w:val="0"/>
      </w:numPr>
      <w:tabs>
        <w:tab w:val="num" w:pos="0"/>
      </w:tabs>
      <w:suppressAutoHyphens/>
      <w:spacing w:before="0"/>
      <w:ind w:left="720" w:hanging="720"/>
      <w:jc w:val="both"/>
    </w:pPr>
    <w:rPr>
      <w:color w:val="000000"/>
      <w:szCs w:val="24"/>
    </w:rPr>
  </w:style>
  <w:style w:type="character" w:customStyle="1" w:styleId="1ff9">
    <w:name w:val="Стиль_1 Знак"/>
    <w:link w:val="11"/>
    <w:rsid w:val="00362A1A"/>
    <w:rPr>
      <w:sz w:val="24"/>
      <w:szCs w:val="24"/>
    </w:rPr>
  </w:style>
  <w:style w:type="paragraph" w:customStyle="1" w:styleId="2ff1">
    <w:name w:val="Заголовок_2 уровень"/>
    <w:basedOn w:val="21"/>
    <w:link w:val="2ff2"/>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0"/>
    <w:link w:val="1ffb"/>
    <w:rsid w:val="00362A1A"/>
    <w:pPr>
      <w:numPr>
        <w:numId w:val="0"/>
      </w:numPr>
      <w:tabs>
        <w:tab w:val="num" w:pos="0"/>
      </w:tabs>
      <w:suppressAutoHyphens/>
      <w:spacing w:before="0"/>
      <w:ind w:left="432" w:hanging="432"/>
      <w:jc w:val="both"/>
    </w:pPr>
    <w:rPr>
      <w:color w:val="000000"/>
      <w:sz w:val="24"/>
      <w:szCs w:val="24"/>
    </w:rPr>
  </w:style>
  <w:style w:type="character" w:customStyle="1" w:styleId="2ff2">
    <w:name w:val="Заголовок_2 уровень Знак"/>
    <w:link w:val="2ff1"/>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rsid w:val="00362A1A"/>
  </w:style>
  <w:style w:type="paragraph" w:customStyle="1" w:styleId="afffffff3">
    <w:name w:val="Запись в таблице"/>
    <w:basedOn w:val="31"/>
    <w:link w:val="afffffff4"/>
    <w:rsid w:val="00362A1A"/>
    <w:pPr>
      <w:numPr>
        <w:ilvl w:val="0"/>
        <w:numId w:val="0"/>
      </w:numPr>
      <w:spacing w:before="0" w:after="0"/>
    </w:pPr>
  </w:style>
  <w:style w:type="character" w:customStyle="1" w:styleId="afffffff4">
    <w:name w:val="Запись в таблице Знак"/>
    <w:link w:val="afffffff3"/>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5">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e">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e"/>
    <w:link w:val="3"/>
    <w:rsid w:val="00FA02D7"/>
    <w:rPr>
      <w:rFonts w:eastAsiaTheme="minorHAnsi" w:cstheme="minorBidi"/>
      <w:spacing w:val="2"/>
      <w:sz w:val="24"/>
      <w:szCs w:val="22"/>
      <w:lang w:eastAsia="en-US"/>
    </w:rPr>
  </w:style>
  <w:style w:type="table" w:customStyle="1" w:styleId="afffffff6">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7">
    <w:name w:val="Body Text First Indent"/>
    <w:basedOn w:val="af9"/>
    <w:link w:val="afffffff8"/>
    <w:rsid w:val="00FC1D05"/>
    <w:pPr>
      <w:spacing w:after="200"/>
      <w:ind w:firstLine="360"/>
    </w:pPr>
  </w:style>
  <w:style w:type="character" w:customStyle="1" w:styleId="afffffff8">
    <w:name w:val="Красная строка Знак"/>
    <w:basedOn w:val="14"/>
    <w:link w:val="afffffff7"/>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b">
    <w:name w:val="_Список 1 уровня Знак"/>
    <w:basedOn w:val="a4"/>
    <w:link w:val="1fa"/>
    <w:rsid w:val="00C75696"/>
    <w:rPr>
      <w:spacing w:val="2"/>
      <w:sz w:val="22"/>
      <w:szCs w:val="22"/>
    </w:rPr>
  </w:style>
  <w:style w:type="paragraph" w:customStyle="1" w:styleId="afffffff9">
    <w:name w:val="_Заголовок без нумерации"/>
    <w:basedOn w:val="a3"/>
    <w:next w:val="a3"/>
    <w:link w:val="afffffffa"/>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a">
    <w:name w:val="_Заголовок без нумерации Знак"/>
    <w:basedOn w:val="a4"/>
    <w:link w:val="afffffff9"/>
    <w:rsid w:val="00A32A82"/>
    <w:rPr>
      <w:rFonts w:eastAsiaTheme="minorHAnsi" w:cstheme="minorBidi"/>
      <w:b/>
      <w:caps/>
      <w:spacing w:val="28"/>
      <w:sz w:val="28"/>
      <w:szCs w:val="22"/>
      <w:lang w:eastAsia="en-US"/>
    </w:rPr>
  </w:style>
  <w:style w:type="character" w:customStyle="1" w:styleId="afffffffb">
    <w:name w:val="_Титул наименование организации Знак"/>
    <w:link w:val="afffffffc"/>
    <w:locked/>
    <w:rsid w:val="00210E77"/>
    <w:rPr>
      <w:noProof/>
      <w:sz w:val="28"/>
      <w:szCs w:val="26"/>
    </w:rPr>
  </w:style>
  <w:style w:type="paragraph" w:customStyle="1" w:styleId="afffffffc">
    <w:name w:val="_Титул наименование организации"/>
    <w:basedOn w:val="a3"/>
    <w:link w:val="afffffffb"/>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d">
    <w:name w:val="_Титул_Объект автоматизации"/>
    <w:basedOn w:val="a3"/>
    <w:link w:val="afffffffe"/>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e">
    <w:name w:val="_Название объекта автоматизации Знак"/>
    <w:link w:val="afffffffd"/>
    <w:rsid w:val="00210E77"/>
    <w:rPr>
      <w:rFonts w:eastAsia="Cambria Math" w:cs="Cambria Math"/>
      <w:b/>
      <w:caps/>
      <w:sz w:val="28"/>
      <w:szCs w:val="32"/>
    </w:rPr>
  </w:style>
  <w:style w:type="paragraph" w:customStyle="1" w:styleId="affffffff">
    <w:name w:val="_Титул_штамп"/>
    <w:basedOn w:val="a3"/>
    <w:rsid w:val="00210E77"/>
    <w:pPr>
      <w:spacing w:after="120"/>
    </w:pPr>
    <w:rPr>
      <w:rFonts w:eastAsia="Cambria Math" w:cs="Cambria Math"/>
      <w:szCs w:val="20"/>
      <w:lang w:eastAsia="ru-RU"/>
    </w:rPr>
  </w:style>
  <w:style w:type="paragraph" w:customStyle="1" w:styleId="affffffff0">
    <w:name w:val="_Титул_Количество страниц"/>
    <w:basedOn w:val="a3"/>
    <w:link w:val="affffffff1"/>
    <w:rsid w:val="00210E77"/>
    <w:pPr>
      <w:spacing w:before="240" w:after="240" w:line="360" w:lineRule="auto"/>
      <w:jc w:val="center"/>
    </w:pPr>
    <w:rPr>
      <w:rFonts w:eastAsia="Times New Roman" w:cs="Arial"/>
      <w:bCs/>
      <w:sz w:val="28"/>
      <w:szCs w:val="28"/>
    </w:rPr>
  </w:style>
  <w:style w:type="character" w:customStyle="1" w:styleId="affffffff1">
    <w:name w:val="_Титул_Количество страниц Знак"/>
    <w:link w:val="affffffff0"/>
    <w:rsid w:val="00210E77"/>
    <w:rPr>
      <w:rFonts w:cs="Arial"/>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239">
      <w:bodyDiv w:val="1"/>
      <w:marLeft w:val="0"/>
      <w:marRight w:val="0"/>
      <w:marTop w:val="0"/>
      <w:marBottom w:val="0"/>
      <w:divBdr>
        <w:top w:val="none" w:sz="0" w:space="0" w:color="auto"/>
        <w:left w:val="none" w:sz="0" w:space="0" w:color="auto"/>
        <w:bottom w:val="none" w:sz="0" w:space="0" w:color="auto"/>
        <w:right w:val="none" w:sz="0" w:space="0" w:color="auto"/>
      </w:divBdr>
    </w:div>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 w:id="2089498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D8814-A455-4045-9581-3A817233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7</Pages>
  <Words>517</Words>
  <Characters>2950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2023-10-18T09:23:00Z</dcterms:created>
  <dcterms:modified xsi:type="dcterms:W3CDTF">2023-10-18T09:23:00Z</dcterms:modified>
  <dc:language/>
</cp:coreProperties>
</file>